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28B5" w14:textId="77777777" w:rsidR="00183B43" w:rsidRDefault="00183B43" w:rsidP="00027563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4"/>
          <w:szCs w:val="24"/>
          <w:lang w:eastAsia="de-DE"/>
        </w:rPr>
      </w:pPr>
    </w:p>
    <w:p w14:paraId="5A80373A" w14:textId="7BB91BE6" w:rsidR="00027563" w:rsidRPr="00183B43" w:rsidRDefault="00027563" w:rsidP="00027563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32"/>
          <w:szCs w:val="32"/>
          <w:lang w:eastAsia="de-DE"/>
        </w:rPr>
      </w:pPr>
      <w:r w:rsidRPr="00183B43">
        <w:rPr>
          <w:rFonts w:eastAsia="Times New Roman" w:cs="Times New Roman"/>
          <w:b/>
          <w:bCs/>
          <w:iCs/>
          <w:sz w:val="32"/>
          <w:szCs w:val="32"/>
          <w:lang w:eastAsia="de-DE"/>
        </w:rPr>
        <w:t>Mannschaftsmeldungen für die Saison 202</w:t>
      </w:r>
      <w:r w:rsidR="00BA5007">
        <w:rPr>
          <w:rFonts w:eastAsia="Times New Roman" w:cs="Times New Roman"/>
          <w:b/>
          <w:bCs/>
          <w:iCs/>
          <w:sz w:val="32"/>
          <w:szCs w:val="32"/>
          <w:lang w:eastAsia="de-DE"/>
        </w:rPr>
        <w:t>6</w:t>
      </w:r>
      <w:r w:rsidRPr="00183B43">
        <w:rPr>
          <w:rFonts w:eastAsia="Times New Roman" w:cs="Times New Roman"/>
          <w:b/>
          <w:bCs/>
          <w:iCs/>
          <w:sz w:val="32"/>
          <w:szCs w:val="32"/>
          <w:lang w:eastAsia="de-DE"/>
        </w:rPr>
        <w:t>/202</w:t>
      </w:r>
      <w:r w:rsidR="00BA5007">
        <w:rPr>
          <w:rFonts w:eastAsia="Times New Roman" w:cs="Times New Roman"/>
          <w:b/>
          <w:bCs/>
          <w:iCs/>
          <w:sz w:val="32"/>
          <w:szCs w:val="32"/>
          <w:lang w:eastAsia="de-DE"/>
        </w:rPr>
        <w:t>7</w:t>
      </w:r>
      <w:r w:rsidRPr="00183B43">
        <w:rPr>
          <w:rFonts w:eastAsia="Times New Roman" w:cs="Times New Roman"/>
          <w:b/>
          <w:bCs/>
          <w:iCs/>
          <w:sz w:val="32"/>
          <w:szCs w:val="32"/>
          <w:lang w:eastAsia="de-DE"/>
        </w:rPr>
        <w:t xml:space="preserve"> der VSAK</w:t>
      </w:r>
    </w:p>
    <w:p w14:paraId="19745081" w14:textId="77777777" w:rsidR="00027563" w:rsidRPr="00183B43" w:rsidRDefault="00027563" w:rsidP="00027563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8770"/>
      </w:tblGrid>
      <w:tr w:rsidR="00027563" w:rsidRPr="00183B43" w14:paraId="4B7EF43B" w14:textId="77777777" w:rsidTr="00027563">
        <w:tc>
          <w:tcPr>
            <w:tcW w:w="1555" w:type="dxa"/>
          </w:tcPr>
          <w:p w14:paraId="2F4927E9" w14:textId="6C4464D5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Verein:</w:t>
            </w:r>
          </w:p>
        </w:tc>
        <w:tc>
          <w:tcPr>
            <w:tcW w:w="8770" w:type="dxa"/>
          </w:tcPr>
          <w:p w14:paraId="248CE020" w14:textId="7E172B90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2A72404A" w14:textId="77777777" w:rsidTr="00027563">
        <w:tc>
          <w:tcPr>
            <w:tcW w:w="1555" w:type="dxa"/>
          </w:tcPr>
          <w:p w14:paraId="606C55A5" w14:textId="037E9923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Webseite:</w:t>
            </w:r>
          </w:p>
        </w:tc>
        <w:tc>
          <w:tcPr>
            <w:tcW w:w="8770" w:type="dxa"/>
          </w:tcPr>
          <w:p w14:paraId="371E8F75" w14:textId="7777777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55D99D57" w14:textId="77777777" w:rsidTr="00027563">
        <w:tc>
          <w:tcPr>
            <w:tcW w:w="1555" w:type="dxa"/>
          </w:tcPr>
          <w:p w14:paraId="7C1926FA" w14:textId="39E9D8B3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Facebook, …</w:t>
            </w:r>
          </w:p>
        </w:tc>
        <w:tc>
          <w:tcPr>
            <w:tcW w:w="8770" w:type="dxa"/>
          </w:tcPr>
          <w:p w14:paraId="6BF94BB0" w14:textId="7777777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018C5C55" w14:textId="77777777" w:rsidTr="00027563">
        <w:tc>
          <w:tcPr>
            <w:tcW w:w="1555" w:type="dxa"/>
          </w:tcPr>
          <w:p w14:paraId="1875FCEE" w14:textId="7777777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8770" w:type="dxa"/>
          </w:tcPr>
          <w:p w14:paraId="017506A3" w14:textId="7777777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7D42371C" w14:textId="77777777" w:rsidTr="00027563">
        <w:tc>
          <w:tcPr>
            <w:tcW w:w="1555" w:type="dxa"/>
          </w:tcPr>
          <w:p w14:paraId="00BED671" w14:textId="0CB69740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Bahnanlage:</w:t>
            </w:r>
          </w:p>
        </w:tc>
        <w:tc>
          <w:tcPr>
            <w:tcW w:w="8770" w:type="dxa"/>
          </w:tcPr>
          <w:p w14:paraId="34355673" w14:textId="59EF414D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44EAAD36" w14:textId="77777777" w:rsidTr="00027563">
        <w:tc>
          <w:tcPr>
            <w:tcW w:w="1555" w:type="dxa"/>
          </w:tcPr>
          <w:p w14:paraId="3C71B690" w14:textId="53D53AC8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Anschrift:</w:t>
            </w:r>
          </w:p>
        </w:tc>
        <w:tc>
          <w:tcPr>
            <w:tcW w:w="8770" w:type="dxa"/>
          </w:tcPr>
          <w:p w14:paraId="717587E1" w14:textId="4AA908E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3B47DDC0" w14:textId="77777777" w:rsidTr="00027563">
        <w:tc>
          <w:tcPr>
            <w:tcW w:w="1555" w:type="dxa"/>
          </w:tcPr>
          <w:p w14:paraId="0B33D034" w14:textId="363CDDE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Telefon:</w:t>
            </w:r>
          </w:p>
        </w:tc>
        <w:tc>
          <w:tcPr>
            <w:tcW w:w="8770" w:type="dxa"/>
          </w:tcPr>
          <w:p w14:paraId="5DC720F2" w14:textId="51C76F44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7C9ACF6B" w14:textId="77777777" w:rsidTr="00027563">
        <w:tc>
          <w:tcPr>
            <w:tcW w:w="1555" w:type="dxa"/>
          </w:tcPr>
          <w:p w14:paraId="497EB753" w14:textId="5819B930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Homepage:</w:t>
            </w:r>
          </w:p>
        </w:tc>
        <w:tc>
          <w:tcPr>
            <w:tcW w:w="8770" w:type="dxa"/>
          </w:tcPr>
          <w:p w14:paraId="1D4BB63C" w14:textId="7777777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3747BBF7" w14:textId="77777777" w:rsidTr="00027563">
        <w:tc>
          <w:tcPr>
            <w:tcW w:w="1555" w:type="dxa"/>
          </w:tcPr>
          <w:p w14:paraId="0EAFBD1B" w14:textId="7777777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8770" w:type="dxa"/>
          </w:tcPr>
          <w:p w14:paraId="06F67088" w14:textId="7777777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4B76185D" w14:textId="77777777" w:rsidTr="00027563">
        <w:tc>
          <w:tcPr>
            <w:tcW w:w="1555" w:type="dxa"/>
          </w:tcPr>
          <w:p w14:paraId="52315BE2" w14:textId="324BD79D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8770" w:type="dxa"/>
          </w:tcPr>
          <w:p w14:paraId="4A9EDC4B" w14:textId="6B046C60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495F3EF8" w14:textId="77777777" w:rsidTr="00027563">
        <w:tc>
          <w:tcPr>
            <w:tcW w:w="1555" w:type="dxa"/>
          </w:tcPr>
          <w:p w14:paraId="38ABBDA3" w14:textId="1E52583D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Anschrift:</w:t>
            </w:r>
          </w:p>
        </w:tc>
        <w:tc>
          <w:tcPr>
            <w:tcW w:w="8770" w:type="dxa"/>
          </w:tcPr>
          <w:p w14:paraId="2F96DB13" w14:textId="23BE9590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240584AC" w14:textId="77777777" w:rsidTr="00027563">
        <w:tc>
          <w:tcPr>
            <w:tcW w:w="1555" w:type="dxa"/>
          </w:tcPr>
          <w:p w14:paraId="7161C3B7" w14:textId="580FEAE9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Telefon:</w:t>
            </w:r>
          </w:p>
        </w:tc>
        <w:tc>
          <w:tcPr>
            <w:tcW w:w="8770" w:type="dxa"/>
          </w:tcPr>
          <w:p w14:paraId="4E9E2530" w14:textId="617C845C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1D3BD472" w14:textId="77777777" w:rsidTr="00027563">
        <w:tc>
          <w:tcPr>
            <w:tcW w:w="1555" w:type="dxa"/>
          </w:tcPr>
          <w:p w14:paraId="381F9BE9" w14:textId="75B3C2CF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Mail:</w:t>
            </w:r>
          </w:p>
        </w:tc>
        <w:tc>
          <w:tcPr>
            <w:tcW w:w="8770" w:type="dxa"/>
          </w:tcPr>
          <w:p w14:paraId="2FAD0F97" w14:textId="00EEAF78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7350E860" w14:textId="77777777" w:rsidTr="00027563">
        <w:tc>
          <w:tcPr>
            <w:tcW w:w="1555" w:type="dxa"/>
          </w:tcPr>
          <w:p w14:paraId="4991F7EC" w14:textId="7777777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8770" w:type="dxa"/>
          </w:tcPr>
          <w:p w14:paraId="7FE0EF7F" w14:textId="7777777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6F4E0222" w14:textId="77777777" w:rsidTr="00027563">
        <w:tc>
          <w:tcPr>
            <w:tcW w:w="1555" w:type="dxa"/>
          </w:tcPr>
          <w:p w14:paraId="4AFA4958" w14:textId="0C457B0F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Spielleiter:</w:t>
            </w:r>
          </w:p>
        </w:tc>
        <w:tc>
          <w:tcPr>
            <w:tcW w:w="8770" w:type="dxa"/>
          </w:tcPr>
          <w:p w14:paraId="7EDC9506" w14:textId="5FCE2D3D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734C46AF" w14:textId="77777777" w:rsidTr="00027563">
        <w:tc>
          <w:tcPr>
            <w:tcW w:w="1555" w:type="dxa"/>
          </w:tcPr>
          <w:p w14:paraId="7A4B0314" w14:textId="608EABAA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Anschrift:</w:t>
            </w:r>
          </w:p>
        </w:tc>
        <w:tc>
          <w:tcPr>
            <w:tcW w:w="8770" w:type="dxa"/>
          </w:tcPr>
          <w:p w14:paraId="2AC2192B" w14:textId="03AA622B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2438EE9A" w14:textId="77777777" w:rsidTr="00027563">
        <w:tc>
          <w:tcPr>
            <w:tcW w:w="1555" w:type="dxa"/>
          </w:tcPr>
          <w:p w14:paraId="51430087" w14:textId="5C5C81F5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Telefon:</w:t>
            </w:r>
          </w:p>
        </w:tc>
        <w:tc>
          <w:tcPr>
            <w:tcW w:w="8770" w:type="dxa"/>
          </w:tcPr>
          <w:p w14:paraId="127817E2" w14:textId="3A84C4DE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007E340A" w14:textId="77777777" w:rsidTr="00027563">
        <w:tc>
          <w:tcPr>
            <w:tcW w:w="1555" w:type="dxa"/>
          </w:tcPr>
          <w:p w14:paraId="26D732C8" w14:textId="63F26EBD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Mail:</w:t>
            </w:r>
          </w:p>
        </w:tc>
        <w:tc>
          <w:tcPr>
            <w:tcW w:w="8770" w:type="dxa"/>
          </w:tcPr>
          <w:p w14:paraId="28C3F441" w14:textId="128149CD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</w:tbl>
    <w:p w14:paraId="37463CBE" w14:textId="1C951918" w:rsidR="00827369" w:rsidRDefault="00827369" w:rsidP="000E4737">
      <w:pPr>
        <w:overflowPunct w:val="0"/>
        <w:autoSpaceDE w:val="0"/>
        <w:autoSpaceDN w:val="0"/>
        <w:adjustRightInd w:val="0"/>
        <w:spacing w:after="0" w:line="260" w:lineRule="auto"/>
        <w:textAlignment w:val="baseline"/>
        <w:rPr>
          <w:rFonts w:eastAsia="Times New Roman" w:cs="Times New Roman"/>
          <w:sz w:val="24"/>
          <w:szCs w:val="24"/>
          <w:lang w:eastAsia="de-DE"/>
        </w:rPr>
      </w:pPr>
    </w:p>
    <w:p w14:paraId="0E5B84EE" w14:textId="77777777" w:rsidR="00183B43" w:rsidRPr="00183B43" w:rsidRDefault="00183B43" w:rsidP="000E4737">
      <w:pPr>
        <w:overflowPunct w:val="0"/>
        <w:autoSpaceDE w:val="0"/>
        <w:autoSpaceDN w:val="0"/>
        <w:adjustRightInd w:val="0"/>
        <w:spacing w:after="0" w:line="260" w:lineRule="auto"/>
        <w:textAlignment w:val="baseline"/>
        <w:rPr>
          <w:rFonts w:eastAsia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41"/>
        <w:gridCol w:w="3442"/>
        <w:gridCol w:w="3442"/>
      </w:tblGrid>
      <w:tr w:rsidR="00827369" w:rsidRPr="00183B43" w14:paraId="6E61ED91" w14:textId="77777777" w:rsidTr="00827369">
        <w:tc>
          <w:tcPr>
            <w:tcW w:w="3441" w:type="dxa"/>
          </w:tcPr>
          <w:p w14:paraId="5A0F9D7E" w14:textId="779CF422" w:rsidR="00827369" w:rsidRPr="00183B43" w:rsidRDefault="00827369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Jugend- und Seniorenspielbetrieb</w:t>
            </w:r>
          </w:p>
        </w:tc>
        <w:tc>
          <w:tcPr>
            <w:tcW w:w="3442" w:type="dxa"/>
          </w:tcPr>
          <w:p w14:paraId="2419C870" w14:textId="41A9152D" w:rsidR="00827369" w:rsidRPr="00183B43" w:rsidRDefault="00827369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Anzahl Mannschaften</w:t>
            </w:r>
          </w:p>
        </w:tc>
        <w:tc>
          <w:tcPr>
            <w:tcW w:w="3442" w:type="dxa"/>
          </w:tcPr>
          <w:p w14:paraId="0C2B261D" w14:textId="1B7F3105" w:rsidR="00827369" w:rsidRPr="00183B43" w:rsidRDefault="00827369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Anzahl Einzelstarter</w:t>
            </w:r>
          </w:p>
        </w:tc>
      </w:tr>
      <w:tr w:rsidR="00827369" w:rsidRPr="00183B43" w14:paraId="58A2046B" w14:textId="77777777" w:rsidTr="00827369">
        <w:tc>
          <w:tcPr>
            <w:tcW w:w="3441" w:type="dxa"/>
          </w:tcPr>
          <w:p w14:paraId="35D2E623" w14:textId="3909B9C9" w:rsidR="00827369" w:rsidRPr="00183B43" w:rsidRDefault="00827369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Jugend:</w:t>
            </w:r>
          </w:p>
        </w:tc>
        <w:tc>
          <w:tcPr>
            <w:tcW w:w="3442" w:type="dxa"/>
          </w:tcPr>
          <w:p w14:paraId="76D3977E" w14:textId="5B9F9EB3" w:rsidR="00827369" w:rsidRPr="00183B43" w:rsidRDefault="00827369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442" w:type="dxa"/>
          </w:tcPr>
          <w:p w14:paraId="2E67A141" w14:textId="04F8E616" w:rsidR="00827369" w:rsidRPr="00183B43" w:rsidRDefault="00827369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827369" w:rsidRPr="00183B43" w14:paraId="49161465" w14:textId="77777777" w:rsidTr="00827369">
        <w:tc>
          <w:tcPr>
            <w:tcW w:w="3441" w:type="dxa"/>
          </w:tcPr>
          <w:p w14:paraId="1AB50412" w14:textId="635EF5DF" w:rsidR="00827369" w:rsidRPr="00183B43" w:rsidRDefault="00827369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Senioren:</w:t>
            </w:r>
          </w:p>
        </w:tc>
        <w:tc>
          <w:tcPr>
            <w:tcW w:w="3442" w:type="dxa"/>
          </w:tcPr>
          <w:p w14:paraId="2D69E09C" w14:textId="77777777" w:rsidR="00827369" w:rsidRPr="00183B43" w:rsidRDefault="00827369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3442" w:type="dxa"/>
          </w:tcPr>
          <w:p w14:paraId="51DA91BE" w14:textId="15982886" w:rsidR="00827369" w:rsidRPr="00183B43" w:rsidRDefault="00827369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183B43" w:rsidRPr="00183B43" w14:paraId="0E610595" w14:textId="77777777" w:rsidTr="006F6AF2">
        <w:tc>
          <w:tcPr>
            <w:tcW w:w="10325" w:type="dxa"/>
            <w:gridSpan w:val="3"/>
          </w:tcPr>
          <w:p w14:paraId="587B4B6D" w14:textId="77777777" w:rsidR="00183B43" w:rsidRPr="00183B43" w:rsidRDefault="00183B4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Anmerkungen/Wünsche:</w:t>
            </w:r>
          </w:p>
          <w:p w14:paraId="0D5B9B49" w14:textId="1AD960AB" w:rsidR="00183B43" w:rsidRPr="00183B43" w:rsidRDefault="00183B4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</w:tbl>
    <w:p w14:paraId="40870378" w14:textId="77777777" w:rsidR="00027563" w:rsidRDefault="00027563" w:rsidP="000E4737">
      <w:pPr>
        <w:overflowPunct w:val="0"/>
        <w:autoSpaceDE w:val="0"/>
        <w:autoSpaceDN w:val="0"/>
        <w:adjustRightInd w:val="0"/>
        <w:spacing w:after="0" w:line="260" w:lineRule="auto"/>
        <w:textAlignment w:val="baseline"/>
        <w:rPr>
          <w:rFonts w:eastAsia="Times New Roman" w:cs="Times New Roman"/>
          <w:sz w:val="24"/>
          <w:szCs w:val="24"/>
          <w:lang w:eastAsia="de-DE"/>
        </w:rPr>
      </w:pPr>
    </w:p>
    <w:p w14:paraId="7B8EB97A" w14:textId="77777777" w:rsidR="00183B43" w:rsidRPr="00183B43" w:rsidRDefault="00183B43" w:rsidP="000E4737">
      <w:pPr>
        <w:overflowPunct w:val="0"/>
        <w:autoSpaceDE w:val="0"/>
        <w:autoSpaceDN w:val="0"/>
        <w:adjustRightInd w:val="0"/>
        <w:spacing w:after="0" w:line="260" w:lineRule="auto"/>
        <w:textAlignment w:val="baseline"/>
        <w:rPr>
          <w:rFonts w:eastAsia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4031"/>
        <w:gridCol w:w="4031"/>
      </w:tblGrid>
      <w:tr w:rsidR="00027563" w:rsidRPr="00183B43" w14:paraId="3AAF0041" w14:textId="77777777" w:rsidTr="00027563">
        <w:tc>
          <w:tcPr>
            <w:tcW w:w="2263" w:type="dxa"/>
            <w:vMerge w:val="restart"/>
          </w:tcPr>
          <w:p w14:paraId="4B60E61E" w14:textId="2993E22B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1. Mannschaft</w:t>
            </w:r>
          </w:p>
        </w:tc>
        <w:tc>
          <w:tcPr>
            <w:tcW w:w="4031" w:type="dxa"/>
          </w:tcPr>
          <w:p w14:paraId="5F68EADB" w14:textId="6904CFE2" w:rsidR="00027563" w:rsidRPr="00183B43" w:rsidRDefault="00027563" w:rsidP="00B700C0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Liga:</w:t>
            </w:r>
            <w:r w:rsidR="00B700C0">
              <w:rPr>
                <w:rFonts w:eastAsia="Times New Roman" w:cs="Times New Roman"/>
                <w:sz w:val="24"/>
                <w:szCs w:val="24"/>
                <w:lang w:eastAsia="de-DE"/>
              </w:rPr>
              <w:t xml:space="preserve"> </w:t>
            </w:r>
            <w:r w:rsidR="002642E1">
              <w:rPr>
                <w:rFonts w:eastAsia="Times New Roman" w:cs="Times New Roman"/>
                <w:sz w:val="24"/>
                <w:szCs w:val="24"/>
                <w:lang w:eastAsia="de-DE"/>
              </w:rPr>
              <w:t>Oberliga / 1. Liga / 2. Liga</w:t>
            </w:r>
          </w:p>
        </w:tc>
        <w:tc>
          <w:tcPr>
            <w:tcW w:w="4031" w:type="dxa"/>
          </w:tcPr>
          <w:p w14:paraId="5706CB38" w14:textId="7558DC5B" w:rsidR="00027563" w:rsidRPr="00183B43" w:rsidRDefault="00027563" w:rsidP="009F4A9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Spieltag:</w:t>
            </w:r>
          </w:p>
        </w:tc>
      </w:tr>
      <w:tr w:rsidR="00027563" w:rsidRPr="00183B43" w14:paraId="7875A9F5" w14:textId="77777777" w:rsidTr="00027563">
        <w:tc>
          <w:tcPr>
            <w:tcW w:w="2263" w:type="dxa"/>
            <w:vMerge/>
          </w:tcPr>
          <w:p w14:paraId="707F3988" w14:textId="7777777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031" w:type="dxa"/>
          </w:tcPr>
          <w:p w14:paraId="5BCF1A21" w14:textId="0036B92F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Pokal:</w:t>
            </w:r>
            <w:r w:rsidR="009F4A98">
              <w:rPr>
                <w:rFonts w:eastAsia="Times New Roman" w:cs="Times New Roman"/>
                <w:sz w:val="24"/>
                <w:szCs w:val="24"/>
                <w:lang w:eastAsia="de-DE"/>
              </w:rPr>
              <w:t xml:space="preserve"> </w:t>
            </w:r>
            <w:r w:rsidR="002642E1">
              <w:rPr>
                <w:rFonts w:eastAsia="Times New Roman" w:cs="Times New Roman"/>
                <w:sz w:val="24"/>
                <w:szCs w:val="24"/>
                <w:lang w:eastAsia="de-DE"/>
              </w:rPr>
              <w:t>Ja/Nein</w:t>
            </w:r>
          </w:p>
        </w:tc>
        <w:tc>
          <w:tcPr>
            <w:tcW w:w="4031" w:type="dxa"/>
          </w:tcPr>
          <w:p w14:paraId="332A4A6B" w14:textId="229B6F83" w:rsidR="00027563" w:rsidRPr="00183B43" w:rsidRDefault="00027563" w:rsidP="009F4A9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Uhrzeit:</w:t>
            </w:r>
            <w:r w:rsidR="009F4A98">
              <w:rPr>
                <w:rFonts w:eastAsia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027563" w:rsidRPr="00183B43" w14:paraId="5EAD0622" w14:textId="77777777" w:rsidTr="003A6BBB">
        <w:tc>
          <w:tcPr>
            <w:tcW w:w="10325" w:type="dxa"/>
            <w:gridSpan w:val="3"/>
          </w:tcPr>
          <w:p w14:paraId="58FE8AE3" w14:textId="7777777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Anmerkungen/Wünsche:</w:t>
            </w:r>
          </w:p>
          <w:p w14:paraId="568071AA" w14:textId="7777777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  <w:p w14:paraId="07A84D60" w14:textId="5241B216" w:rsidR="00FF0E2B" w:rsidRPr="00183B43" w:rsidRDefault="00FF0E2B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□ Muss (z.B. Bahnbelegung)         </w:t>
            </w:r>
            <w:r w:rsidRPr="00183B43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□ Wäre schön (z.B. Schichtdienst)         </w:t>
            </w:r>
            <w:r w:rsidRPr="00183B43">
              <w:rPr>
                <w:rFonts w:eastAsia="Times New Roman" w:cstheme="minorHAnsi"/>
                <w:sz w:val="20"/>
                <w:szCs w:val="20"/>
                <w:lang w:eastAsia="de-DE"/>
              </w:rPr>
              <w:t>□ Sonstiges (z.B. Deutsche Meisterschaft)</w:t>
            </w:r>
          </w:p>
        </w:tc>
      </w:tr>
      <w:tr w:rsidR="00027563" w:rsidRPr="00183B43" w14:paraId="7453A2CA" w14:textId="77777777" w:rsidTr="00027563">
        <w:tc>
          <w:tcPr>
            <w:tcW w:w="2263" w:type="dxa"/>
          </w:tcPr>
          <w:p w14:paraId="3744F748" w14:textId="286C69D5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Mannschaftsführer:</w:t>
            </w:r>
          </w:p>
        </w:tc>
        <w:tc>
          <w:tcPr>
            <w:tcW w:w="8062" w:type="dxa"/>
            <w:gridSpan w:val="2"/>
          </w:tcPr>
          <w:p w14:paraId="0B5FC6A0" w14:textId="78A810ED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1D3F4C7E" w14:textId="77777777" w:rsidTr="00027563">
        <w:tc>
          <w:tcPr>
            <w:tcW w:w="2263" w:type="dxa"/>
          </w:tcPr>
          <w:p w14:paraId="2257973B" w14:textId="328A8DD1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Telefon:</w:t>
            </w:r>
          </w:p>
        </w:tc>
        <w:tc>
          <w:tcPr>
            <w:tcW w:w="8062" w:type="dxa"/>
            <w:gridSpan w:val="2"/>
          </w:tcPr>
          <w:p w14:paraId="6F8004A6" w14:textId="629E4FA7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0956D72D" w14:textId="77777777" w:rsidTr="00027563">
        <w:tc>
          <w:tcPr>
            <w:tcW w:w="2263" w:type="dxa"/>
          </w:tcPr>
          <w:p w14:paraId="6B1DDEB5" w14:textId="207E1C41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Mail:</w:t>
            </w:r>
          </w:p>
        </w:tc>
        <w:tc>
          <w:tcPr>
            <w:tcW w:w="8062" w:type="dxa"/>
            <w:gridSpan w:val="2"/>
          </w:tcPr>
          <w:p w14:paraId="33D83ADC" w14:textId="6E62A7BC" w:rsidR="00027563" w:rsidRPr="00183B43" w:rsidRDefault="00027563" w:rsidP="000E4737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</w:tbl>
    <w:p w14:paraId="435C80C3" w14:textId="77777777" w:rsidR="00027563" w:rsidRDefault="00027563" w:rsidP="000E4737">
      <w:pPr>
        <w:overflowPunct w:val="0"/>
        <w:autoSpaceDE w:val="0"/>
        <w:autoSpaceDN w:val="0"/>
        <w:adjustRightInd w:val="0"/>
        <w:spacing w:after="0" w:line="260" w:lineRule="auto"/>
        <w:textAlignment w:val="baseline"/>
        <w:rPr>
          <w:rFonts w:eastAsia="Times New Roman" w:cs="Times New Roman"/>
          <w:sz w:val="24"/>
          <w:szCs w:val="24"/>
          <w:lang w:eastAsia="de-DE"/>
        </w:rPr>
      </w:pPr>
    </w:p>
    <w:p w14:paraId="02CC8FB0" w14:textId="77777777" w:rsidR="00183B43" w:rsidRDefault="00183B43" w:rsidP="000E4737">
      <w:pPr>
        <w:overflowPunct w:val="0"/>
        <w:autoSpaceDE w:val="0"/>
        <w:autoSpaceDN w:val="0"/>
        <w:adjustRightInd w:val="0"/>
        <w:spacing w:after="0" w:line="260" w:lineRule="auto"/>
        <w:textAlignment w:val="baseline"/>
        <w:rPr>
          <w:rFonts w:eastAsia="Times New Roman" w:cs="Times New Roman"/>
          <w:sz w:val="24"/>
          <w:szCs w:val="24"/>
          <w:lang w:eastAsia="de-DE"/>
        </w:rPr>
      </w:pPr>
    </w:p>
    <w:p w14:paraId="612F5BE9" w14:textId="77777777" w:rsidR="00183B43" w:rsidRPr="00183B43" w:rsidRDefault="00183B43" w:rsidP="000E4737">
      <w:pPr>
        <w:overflowPunct w:val="0"/>
        <w:autoSpaceDE w:val="0"/>
        <w:autoSpaceDN w:val="0"/>
        <w:adjustRightInd w:val="0"/>
        <w:spacing w:after="0" w:line="260" w:lineRule="auto"/>
        <w:textAlignment w:val="baseline"/>
        <w:rPr>
          <w:rFonts w:eastAsia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4031"/>
        <w:gridCol w:w="4031"/>
      </w:tblGrid>
      <w:tr w:rsidR="00027563" w:rsidRPr="00183B43" w14:paraId="7727D471" w14:textId="77777777" w:rsidTr="008867B8">
        <w:tc>
          <w:tcPr>
            <w:tcW w:w="2263" w:type="dxa"/>
            <w:vMerge w:val="restart"/>
          </w:tcPr>
          <w:p w14:paraId="4AA648E7" w14:textId="68021A72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2. Mannschaft</w:t>
            </w:r>
          </w:p>
        </w:tc>
        <w:tc>
          <w:tcPr>
            <w:tcW w:w="4031" w:type="dxa"/>
          </w:tcPr>
          <w:p w14:paraId="6847A0F4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Liga:</w:t>
            </w:r>
          </w:p>
        </w:tc>
        <w:tc>
          <w:tcPr>
            <w:tcW w:w="4031" w:type="dxa"/>
          </w:tcPr>
          <w:p w14:paraId="1EF6A515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Spieltag:</w:t>
            </w:r>
          </w:p>
        </w:tc>
      </w:tr>
      <w:tr w:rsidR="00027563" w:rsidRPr="00183B43" w14:paraId="55B544A9" w14:textId="77777777" w:rsidTr="008867B8">
        <w:tc>
          <w:tcPr>
            <w:tcW w:w="2263" w:type="dxa"/>
            <w:vMerge/>
          </w:tcPr>
          <w:p w14:paraId="4E0DEDA2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031" w:type="dxa"/>
          </w:tcPr>
          <w:p w14:paraId="07623FFD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Pokal:</w:t>
            </w:r>
          </w:p>
        </w:tc>
        <w:tc>
          <w:tcPr>
            <w:tcW w:w="4031" w:type="dxa"/>
          </w:tcPr>
          <w:p w14:paraId="5F3D821C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Uhrzeit:</w:t>
            </w:r>
          </w:p>
        </w:tc>
      </w:tr>
      <w:tr w:rsidR="00027563" w:rsidRPr="00183B43" w14:paraId="3E854E02" w14:textId="77777777" w:rsidTr="008867B8">
        <w:tc>
          <w:tcPr>
            <w:tcW w:w="10325" w:type="dxa"/>
            <w:gridSpan w:val="3"/>
          </w:tcPr>
          <w:p w14:paraId="2617F517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Anmerkungen/Wünsche:</w:t>
            </w:r>
          </w:p>
          <w:p w14:paraId="2BC326D8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  <w:p w14:paraId="00224A34" w14:textId="1CD6D4CA" w:rsidR="00FF0E2B" w:rsidRPr="00183B43" w:rsidRDefault="00FF0E2B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□ Muss (z.B. Bahnbelegung)         </w:t>
            </w:r>
            <w:r w:rsidRPr="00183B43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□ Wäre schön (z.B. Schichtdienst)         </w:t>
            </w:r>
            <w:r w:rsidRPr="00183B43">
              <w:rPr>
                <w:rFonts w:eastAsia="Times New Roman" w:cstheme="minorHAnsi"/>
                <w:sz w:val="20"/>
                <w:szCs w:val="20"/>
                <w:lang w:eastAsia="de-DE"/>
              </w:rPr>
              <w:t>□ Sonstiges (z.B. Deutsche Meisterschaft)</w:t>
            </w:r>
          </w:p>
        </w:tc>
      </w:tr>
      <w:tr w:rsidR="00027563" w:rsidRPr="00183B43" w14:paraId="71AAB2ED" w14:textId="77777777" w:rsidTr="008867B8">
        <w:tc>
          <w:tcPr>
            <w:tcW w:w="2263" w:type="dxa"/>
          </w:tcPr>
          <w:p w14:paraId="1B0E8782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Mannschaftsführer:</w:t>
            </w:r>
          </w:p>
        </w:tc>
        <w:tc>
          <w:tcPr>
            <w:tcW w:w="8062" w:type="dxa"/>
            <w:gridSpan w:val="2"/>
          </w:tcPr>
          <w:p w14:paraId="177153DB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46A8E213" w14:textId="77777777" w:rsidTr="008867B8">
        <w:tc>
          <w:tcPr>
            <w:tcW w:w="2263" w:type="dxa"/>
          </w:tcPr>
          <w:p w14:paraId="33DC9AC7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Telefon:</w:t>
            </w:r>
          </w:p>
        </w:tc>
        <w:tc>
          <w:tcPr>
            <w:tcW w:w="8062" w:type="dxa"/>
            <w:gridSpan w:val="2"/>
          </w:tcPr>
          <w:p w14:paraId="312A8123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69D982A7" w14:textId="77777777" w:rsidTr="008867B8">
        <w:tc>
          <w:tcPr>
            <w:tcW w:w="2263" w:type="dxa"/>
          </w:tcPr>
          <w:p w14:paraId="57F5BBE2" w14:textId="47988EC1" w:rsidR="00827369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Mail:</w:t>
            </w:r>
          </w:p>
        </w:tc>
        <w:tc>
          <w:tcPr>
            <w:tcW w:w="8062" w:type="dxa"/>
            <w:gridSpan w:val="2"/>
          </w:tcPr>
          <w:p w14:paraId="0935A3CC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</w:tbl>
    <w:p w14:paraId="721103CA" w14:textId="77777777" w:rsidR="00827369" w:rsidRPr="00183B43" w:rsidRDefault="00827369">
      <w:pPr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4031"/>
        <w:gridCol w:w="4031"/>
      </w:tblGrid>
      <w:tr w:rsidR="00027563" w:rsidRPr="00183B43" w14:paraId="6AC8DF67" w14:textId="77777777" w:rsidTr="008867B8">
        <w:tc>
          <w:tcPr>
            <w:tcW w:w="2263" w:type="dxa"/>
            <w:vMerge w:val="restart"/>
          </w:tcPr>
          <w:p w14:paraId="13893AF5" w14:textId="091F890A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3. Mannschaft</w:t>
            </w:r>
          </w:p>
        </w:tc>
        <w:tc>
          <w:tcPr>
            <w:tcW w:w="4031" w:type="dxa"/>
          </w:tcPr>
          <w:p w14:paraId="12A7840D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Liga:</w:t>
            </w:r>
          </w:p>
        </w:tc>
        <w:tc>
          <w:tcPr>
            <w:tcW w:w="4031" w:type="dxa"/>
          </w:tcPr>
          <w:p w14:paraId="3F819F4B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Spieltag:</w:t>
            </w:r>
          </w:p>
        </w:tc>
      </w:tr>
      <w:tr w:rsidR="00027563" w:rsidRPr="00183B43" w14:paraId="40AF59C0" w14:textId="77777777" w:rsidTr="008867B8">
        <w:tc>
          <w:tcPr>
            <w:tcW w:w="2263" w:type="dxa"/>
            <w:vMerge/>
          </w:tcPr>
          <w:p w14:paraId="372F667C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031" w:type="dxa"/>
          </w:tcPr>
          <w:p w14:paraId="307B6476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Pokal:</w:t>
            </w:r>
          </w:p>
        </w:tc>
        <w:tc>
          <w:tcPr>
            <w:tcW w:w="4031" w:type="dxa"/>
          </w:tcPr>
          <w:p w14:paraId="08C9CC4D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Uhrzeit:</w:t>
            </w:r>
          </w:p>
        </w:tc>
      </w:tr>
      <w:tr w:rsidR="00027563" w:rsidRPr="00183B43" w14:paraId="427613A8" w14:textId="77777777" w:rsidTr="008867B8">
        <w:tc>
          <w:tcPr>
            <w:tcW w:w="10325" w:type="dxa"/>
            <w:gridSpan w:val="3"/>
          </w:tcPr>
          <w:p w14:paraId="2212E1EF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Anmerkungen/Wünsche:</w:t>
            </w:r>
          </w:p>
          <w:p w14:paraId="12C08AC3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  <w:p w14:paraId="497256BB" w14:textId="49E66643" w:rsidR="00FF0E2B" w:rsidRPr="00183B43" w:rsidRDefault="00FF0E2B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□ Muss (z.B. Bahnbelegung)         </w:t>
            </w:r>
            <w:r w:rsidRPr="00183B43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□ Wäre schön (z.B. Schichtdienst)         </w:t>
            </w:r>
            <w:r w:rsidRPr="00183B43">
              <w:rPr>
                <w:rFonts w:eastAsia="Times New Roman" w:cstheme="minorHAnsi"/>
                <w:sz w:val="20"/>
                <w:szCs w:val="20"/>
                <w:lang w:eastAsia="de-DE"/>
              </w:rPr>
              <w:t>□ Sonstiges (z.B. Deutsche Meisterschaft)</w:t>
            </w:r>
          </w:p>
        </w:tc>
      </w:tr>
      <w:tr w:rsidR="00027563" w:rsidRPr="00183B43" w14:paraId="7EB23517" w14:textId="77777777" w:rsidTr="008867B8">
        <w:tc>
          <w:tcPr>
            <w:tcW w:w="2263" w:type="dxa"/>
          </w:tcPr>
          <w:p w14:paraId="46DCF80F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Mannschaftsführer:</w:t>
            </w:r>
          </w:p>
        </w:tc>
        <w:tc>
          <w:tcPr>
            <w:tcW w:w="8062" w:type="dxa"/>
            <w:gridSpan w:val="2"/>
          </w:tcPr>
          <w:p w14:paraId="26254419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69214DD3" w14:textId="77777777" w:rsidTr="008867B8">
        <w:tc>
          <w:tcPr>
            <w:tcW w:w="2263" w:type="dxa"/>
          </w:tcPr>
          <w:p w14:paraId="448C882E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Telefon:</w:t>
            </w:r>
          </w:p>
        </w:tc>
        <w:tc>
          <w:tcPr>
            <w:tcW w:w="8062" w:type="dxa"/>
            <w:gridSpan w:val="2"/>
          </w:tcPr>
          <w:p w14:paraId="5E511F0E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006361EA" w14:textId="77777777" w:rsidTr="008867B8">
        <w:tc>
          <w:tcPr>
            <w:tcW w:w="2263" w:type="dxa"/>
          </w:tcPr>
          <w:p w14:paraId="3DB38D84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Mail:</w:t>
            </w:r>
          </w:p>
        </w:tc>
        <w:tc>
          <w:tcPr>
            <w:tcW w:w="8062" w:type="dxa"/>
            <w:gridSpan w:val="2"/>
          </w:tcPr>
          <w:p w14:paraId="2C48D014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</w:tbl>
    <w:p w14:paraId="54CD18CB" w14:textId="77777777" w:rsidR="00027563" w:rsidRDefault="00027563" w:rsidP="000E4737">
      <w:pPr>
        <w:overflowPunct w:val="0"/>
        <w:autoSpaceDE w:val="0"/>
        <w:autoSpaceDN w:val="0"/>
        <w:adjustRightInd w:val="0"/>
        <w:spacing w:after="0" w:line="260" w:lineRule="auto"/>
        <w:textAlignment w:val="baseline"/>
        <w:rPr>
          <w:rFonts w:eastAsia="Times New Roman" w:cs="Times New Roman"/>
          <w:sz w:val="24"/>
          <w:szCs w:val="24"/>
          <w:lang w:eastAsia="de-DE"/>
        </w:rPr>
      </w:pPr>
    </w:p>
    <w:p w14:paraId="7A2877F8" w14:textId="77777777" w:rsidR="00183B43" w:rsidRPr="00183B43" w:rsidRDefault="00183B43" w:rsidP="000E4737">
      <w:pPr>
        <w:overflowPunct w:val="0"/>
        <w:autoSpaceDE w:val="0"/>
        <w:autoSpaceDN w:val="0"/>
        <w:adjustRightInd w:val="0"/>
        <w:spacing w:after="0" w:line="260" w:lineRule="auto"/>
        <w:textAlignment w:val="baseline"/>
        <w:rPr>
          <w:rFonts w:eastAsia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4031"/>
        <w:gridCol w:w="4031"/>
      </w:tblGrid>
      <w:tr w:rsidR="00027563" w:rsidRPr="00183B43" w14:paraId="6EB5A430" w14:textId="77777777" w:rsidTr="008867B8">
        <w:tc>
          <w:tcPr>
            <w:tcW w:w="2263" w:type="dxa"/>
            <w:vMerge w:val="restart"/>
          </w:tcPr>
          <w:p w14:paraId="2ADE5C20" w14:textId="3470D34F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4. Mannschaft</w:t>
            </w:r>
          </w:p>
        </w:tc>
        <w:tc>
          <w:tcPr>
            <w:tcW w:w="4031" w:type="dxa"/>
          </w:tcPr>
          <w:p w14:paraId="2F80FE5C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Liga:</w:t>
            </w:r>
          </w:p>
        </w:tc>
        <w:tc>
          <w:tcPr>
            <w:tcW w:w="4031" w:type="dxa"/>
          </w:tcPr>
          <w:p w14:paraId="02AAD4E2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Spieltag:</w:t>
            </w:r>
          </w:p>
        </w:tc>
      </w:tr>
      <w:tr w:rsidR="00027563" w:rsidRPr="00183B43" w14:paraId="393701EA" w14:textId="77777777" w:rsidTr="008867B8">
        <w:tc>
          <w:tcPr>
            <w:tcW w:w="2263" w:type="dxa"/>
            <w:vMerge/>
          </w:tcPr>
          <w:p w14:paraId="4968A739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031" w:type="dxa"/>
          </w:tcPr>
          <w:p w14:paraId="4EE401C2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Pokal:</w:t>
            </w:r>
          </w:p>
        </w:tc>
        <w:tc>
          <w:tcPr>
            <w:tcW w:w="4031" w:type="dxa"/>
          </w:tcPr>
          <w:p w14:paraId="1C245754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Uhrzeit:</w:t>
            </w:r>
          </w:p>
        </w:tc>
      </w:tr>
      <w:tr w:rsidR="00027563" w:rsidRPr="00183B43" w14:paraId="759112D3" w14:textId="77777777" w:rsidTr="008867B8">
        <w:tc>
          <w:tcPr>
            <w:tcW w:w="10325" w:type="dxa"/>
            <w:gridSpan w:val="3"/>
          </w:tcPr>
          <w:p w14:paraId="0E514407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Anmerkungen/Wünsche:</w:t>
            </w:r>
          </w:p>
          <w:p w14:paraId="17C70E23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  <w:p w14:paraId="5EAB8819" w14:textId="0F8DB61D" w:rsidR="00FF0E2B" w:rsidRPr="00183B43" w:rsidRDefault="00FF0E2B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□ Muss (z.B. Bahnbelegung)         </w:t>
            </w:r>
            <w:r w:rsidRPr="00183B43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□ Wäre schön (z.B. Schichtdienst)         </w:t>
            </w:r>
            <w:r w:rsidRPr="00183B43">
              <w:rPr>
                <w:rFonts w:eastAsia="Times New Roman" w:cstheme="minorHAnsi"/>
                <w:sz w:val="20"/>
                <w:szCs w:val="20"/>
                <w:lang w:eastAsia="de-DE"/>
              </w:rPr>
              <w:t>□ Sonstiges (z.B. Deutsche Meisterschaft)</w:t>
            </w:r>
          </w:p>
        </w:tc>
      </w:tr>
      <w:tr w:rsidR="00027563" w:rsidRPr="00183B43" w14:paraId="5180608A" w14:textId="77777777" w:rsidTr="008867B8">
        <w:tc>
          <w:tcPr>
            <w:tcW w:w="2263" w:type="dxa"/>
          </w:tcPr>
          <w:p w14:paraId="598C307F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Mannschaftsführer:</w:t>
            </w:r>
          </w:p>
        </w:tc>
        <w:tc>
          <w:tcPr>
            <w:tcW w:w="8062" w:type="dxa"/>
            <w:gridSpan w:val="2"/>
          </w:tcPr>
          <w:p w14:paraId="722D5E1D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3ADF7A75" w14:textId="77777777" w:rsidTr="008867B8">
        <w:tc>
          <w:tcPr>
            <w:tcW w:w="2263" w:type="dxa"/>
          </w:tcPr>
          <w:p w14:paraId="5C26C84B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Telefon:</w:t>
            </w:r>
          </w:p>
        </w:tc>
        <w:tc>
          <w:tcPr>
            <w:tcW w:w="8062" w:type="dxa"/>
            <w:gridSpan w:val="2"/>
          </w:tcPr>
          <w:p w14:paraId="56DEC2AE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66F88B5E" w14:textId="77777777" w:rsidTr="008867B8">
        <w:tc>
          <w:tcPr>
            <w:tcW w:w="2263" w:type="dxa"/>
          </w:tcPr>
          <w:p w14:paraId="2A69ADE7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Mail:</w:t>
            </w:r>
          </w:p>
        </w:tc>
        <w:tc>
          <w:tcPr>
            <w:tcW w:w="8062" w:type="dxa"/>
            <w:gridSpan w:val="2"/>
          </w:tcPr>
          <w:p w14:paraId="334130C4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</w:tbl>
    <w:p w14:paraId="20384C93" w14:textId="5B3D132A" w:rsidR="00027563" w:rsidRDefault="00027563" w:rsidP="000E4737">
      <w:pPr>
        <w:overflowPunct w:val="0"/>
        <w:autoSpaceDE w:val="0"/>
        <w:autoSpaceDN w:val="0"/>
        <w:adjustRightInd w:val="0"/>
        <w:spacing w:after="0" w:line="260" w:lineRule="auto"/>
        <w:textAlignment w:val="baseline"/>
        <w:rPr>
          <w:rFonts w:eastAsia="Times New Roman" w:cs="Times New Roman"/>
          <w:sz w:val="24"/>
          <w:szCs w:val="24"/>
          <w:lang w:eastAsia="de-DE"/>
        </w:rPr>
      </w:pPr>
    </w:p>
    <w:p w14:paraId="3F3667F5" w14:textId="77777777" w:rsidR="00183B43" w:rsidRPr="00183B43" w:rsidRDefault="00183B43" w:rsidP="000E4737">
      <w:pPr>
        <w:overflowPunct w:val="0"/>
        <w:autoSpaceDE w:val="0"/>
        <w:autoSpaceDN w:val="0"/>
        <w:adjustRightInd w:val="0"/>
        <w:spacing w:after="0" w:line="260" w:lineRule="auto"/>
        <w:textAlignment w:val="baseline"/>
        <w:rPr>
          <w:rFonts w:eastAsia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4031"/>
        <w:gridCol w:w="4031"/>
      </w:tblGrid>
      <w:tr w:rsidR="00027563" w:rsidRPr="00183B43" w14:paraId="76123D27" w14:textId="77777777" w:rsidTr="008867B8">
        <w:tc>
          <w:tcPr>
            <w:tcW w:w="2263" w:type="dxa"/>
            <w:vMerge w:val="restart"/>
          </w:tcPr>
          <w:p w14:paraId="5B1E1085" w14:textId="0200A189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5. Mannschaft</w:t>
            </w:r>
          </w:p>
        </w:tc>
        <w:tc>
          <w:tcPr>
            <w:tcW w:w="4031" w:type="dxa"/>
          </w:tcPr>
          <w:p w14:paraId="2B6C978F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Liga:</w:t>
            </w:r>
          </w:p>
        </w:tc>
        <w:tc>
          <w:tcPr>
            <w:tcW w:w="4031" w:type="dxa"/>
          </w:tcPr>
          <w:p w14:paraId="7FFF093C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Spieltag:</w:t>
            </w:r>
          </w:p>
        </w:tc>
      </w:tr>
      <w:tr w:rsidR="00027563" w:rsidRPr="00183B43" w14:paraId="2AC31D03" w14:textId="77777777" w:rsidTr="008867B8">
        <w:tc>
          <w:tcPr>
            <w:tcW w:w="2263" w:type="dxa"/>
            <w:vMerge/>
          </w:tcPr>
          <w:p w14:paraId="34C0F2D6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4031" w:type="dxa"/>
          </w:tcPr>
          <w:p w14:paraId="6930C458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Pokal:</w:t>
            </w:r>
          </w:p>
        </w:tc>
        <w:tc>
          <w:tcPr>
            <w:tcW w:w="4031" w:type="dxa"/>
          </w:tcPr>
          <w:p w14:paraId="0EE9648D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Uhrzeit:</w:t>
            </w:r>
          </w:p>
        </w:tc>
      </w:tr>
      <w:tr w:rsidR="00027563" w:rsidRPr="00183B43" w14:paraId="10D0FF78" w14:textId="77777777" w:rsidTr="008867B8">
        <w:tc>
          <w:tcPr>
            <w:tcW w:w="10325" w:type="dxa"/>
            <w:gridSpan w:val="3"/>
          </w:tcPr>
          <w:p w14:paraId="1A3CC0E0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Anmerkungen/Wünsche:</w:t>
            </w:r>
          </w:p>
          <w:p w14:paraId="746E9493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  <w:p w14:paraId="27C0217A" w14:textId="17DC4470" w:rsidR="00FF0E2B" w:rsidRPr="00183B43" w:rsidRDefault="00FF0E2B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□ Muss (z.B. Bahnbelegung)         </w:t>
            </w:r>
            <w:r w:rsidRPr="00183B43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 xml:space="preserve">□ Wäre schön (z.B. Schichtdienst)         </w:t>
            </w:r>
            <w:r w:rsidRPr="00183B43">
              <w:rPr>
                <w:rFonts w:eastAsia="Times New Roman" w:cstheme="minorHAnsi"/>
                <w:sz w:val="20"/>
                <w:szCs w:val="20"/>
                <w:lang w:eastAsia="de-DE"/>
              </w:rPr>
              <w:t>□ Sonstiges (z.B. Deutsche Meisterschaft)</w:t>
            </w:r>
          </w:p>
        </w:tc>
      </w:tr>
      <w:tr w:rsidR="00027563" w:rsidRPr="00183B43" w14:paraId="324D59A2" w14:textId="77777777" w:rsidTr="008867B8">
        <w:tc>
          <w:tcPr>
            <w:tcW w:w="2263" w:type="dxa"/>
          </w:tcPr>
          <w:p w14:paraId="3CE55046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Mannschaftsführer:</w:t>
            </w:r>
          </w:p>
        </w:tc>
        <w:tc>
          <w:tcPr>
            <w:tcW w:w="8062" w:type="dxa"/>
            <w:gridSpan w:val="2"/>
          </w:tcPr>
          <w:p w14:paraId="44455151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019BDA62" w14:textId="77777777" w:rsidTr="008867B8">
        <w:tc>
          <w:tcPr>
            <w:tcW w:w="2263" w:type="dxa"/>
          </w:tcPr>
          <w:p w14:paraId="624EA872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Telefon:</w:t>
            </w:r>
          </w:p>
        </w:tc>
        <w:tc>
          <w:tcPr>
            <w:tcW w:w="8062" w:type="dxa"/>
            <w:gridSpan w:val="2"/>
          </w:tcPr>
          <w:p w14:paraId="7EA10077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  <w:tr w:rsidR="00027563" w:rsidRPr="00183B43" w14:paraId="03674182" w14:textId="77777777" w:rsidTr="008867B8">
        <w:tc>
          <w:tcPr>
            <w:tcW w:w="2263" w:type="dxa"/>
          </w:tcPr>
          <w:p w14:paraId="53158C89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  <w:r w:rsidRPr="00183B43">
              <w:rPr>
                <w:rFonts w:eastAsia="Times New Roman" w:cs="Times New Roman"/>
                <w:sz w:val="24"/>
                <w:szCs w:val="24"/>
                <w:lang w:eastAsia="de-DE"/>
              </w:rPr>
              <w:t>Mail:</w:t>
            </w:r>
          </w:p>
        </w:tc>
        <w:tc>
          <w:tcPr>
            <w:tcW w:w="8062" w:type="dxa"/>
            <w:gridSpan w:val="2"/>
          </w:tcPr>
          <w:p w14:paraId="7CBD40AE" w14:textId="77777777" w:rsidR="00027563" w:rsidRPr="00183B43" w:rsidRDefault="00027563" w:rsidP="008867B8">
            <w:pPr>
              <w:overflowPunct w:val="0"/>
              <w:autoSpaceDE w:val="0"/>
              <w:autoSpaceDN w:val="0"/>
              <w:adjustRightInd w:val="0"/>
              <w:spacing w:line="260" w:lineRule="auto"/>
              <w:textAlignment w:val="baseline"/>
              <w:rPr>
                <w:rFonts w:eastAsia="Times New Roman" w:cs="Times New Roman"/>
                <w:sz w:val="24"/>
                <w:szCs w:val="24"/>
                <w:lang w:eastAsia="de-DE"/>
              </w:rPr>
            </w:pPr>
          </w:p>
        </w:tc>
      </w:tr>
    </w:tbl>
    <w:p w14:paraId="58F61A32" w14:textId="77777777" w:rsidR="00827369" w:rsidRPr="00183B43" w:rsidRDefault="00827369" w:rsidP="000E4737">
      <w:pPr>
        <w:overflowPunct w:val="0"/>
        <w:autoSpaceDE w:val="0"/>
        <w:autoSpaceDN w:val="0"/>
        <w:adjustRightInd w:val="0"/>
        <w:spacing w:after="0" w:line="260" w:lineRule="auto"/>
        <w:textAlignment w:val="baseline"/>
        <w:rPr>
          <w:rFonts w:eastAsia="Times New Roman" w:cs="Times New Roman"/>
          <w:sz w:val="24"/>
          <w:szCs w:val="24"/>
          <w:lang w:eastAsia="de-DE"/>
        </w:rPr>
      </w:pPr>
    </w:p>
    <w:sectPr w:rsidR="00827369" w:rsidRPr="00183B43" w:rsidSect="00167AD7">
      <w:headerReference w:type="default" r:id="rId8"/>
      <w:footerReference w:type="default" r:id="rId9"/>
      <w:pgSz w:w="11906" w:h="16838" w:code="9"/>
      <w:pgMar w:top="1814" w:right="720" w:bottom="1588" w:left="851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00150" w14:textId="77777777" w:rsidR="00D77114" w:rsidRDefault="00D77114" w:rsidP="00FB58E8">
      <w:pPr>
        <w:spacing w:after="0" w:line="240" w:lineRule="auto"/>
      </w:pPr>
      <w:r>
        <w:separator/>
      </w:r>
    </w:p>
  </w:endnote>
  <w:endnote w:type="continuationSeparator" w:id="0">
    <w:p w14:paraId="635FA09A" w14:textId="77777777" w:rsidR="00D77114" w:rsidRDefault="00D77114" w:rsidP="00FB58E8">
      <w:pPr>
        <w:spacing w:after="0" w:line="240" w:lineRule="auto"/>
      </w:pPr>
      <w:r>
        <w:continuationSeparator/>
      </w:r>
    </w:p>
  </w:endnote>
  <w:endnote w:type="continuationNotice" w:id="1">
    <w:p w14:paraId="4FC7F995" w14:textId="77777777" w:rsidR="00D77114" w:rsidRDefault="00D771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Com 55 Roman">
    <w:charset w:val="00"/>
    <w:family w:val="swiss"/>
    <w:pitch w:val="variable"/>
    <w:sig w:usb0="8000008F" w:usb1="10002042" w:usb2="00000000" w:usb3="00000000" w:csb0="0000009B" w:csb1="00000000"/>
  </w:font>
  <w:font w:name="HelveticaNeueLT Com 57 Cn">
    <w:altName w:val="Arial"/>
    <w:charset w:val="00"/>
    <w:family w:val="swiss"/>
    <w:pitch w:val="variable"/>
    <w:sig w:usb0="8000008F" w:usb1="00002042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27638" w14:textId="77777777" w:rsidR="003C357A" w:rsidRDefault="001A4D6E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58242" behindDoc="0" locked="0" layoutInCell="1" allowOverlap="1" wp14:anchorId="00BB193C" wp14:editId="24C3B857">
          <wp:simplePos x="0" y="0"/>
          <wp:positionH relativeFrom="column">
            <wp:posOffset>-360045</wp:posOffset>
          </wp:positionH>
          <wp:positionV relativeFrom="paragraph">
            <wp:posOffset>-252095</wp:posOffset>
          </wp:positionV>
          <wp:extent cx="7552800" cy="36000"/>
          <wp:effectExtent l="0" t="0" r="0" b="2540"/>
          <wp:wrapNone/>
          <wp:docPr id="5" name="Grafik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devi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7484000" wp14:editId="49CBF6B3">
              <wp:simplePos x="0" y="0"/>
              <wp:positionH relativeFrom="page">
                <wp:posOffset>0</wp:posOffset>
              </wp:positionH>
              <wp:positionV relativeFrom="paragraph">
                <wp:posOffset>-471805</wp:posOffset>
              </wp:positionV>
              <wp:extent cx="7552800" cy="990000"/>
              <wp:effectExtent l="0" t="0" r="10160" b="635"/>
              <wp:wrapNone/>
              <wp:docPr id="157" name="Textfeld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2800" cy="99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06A6B2" w14:textId="1D9FB20A" w:rsidR="001A4D6E" w:rsidRDefault="001A4D6E" w:rsidP="001A4D6E">
                          <w:pPr>
                            <w:spacing w:after="0" w:line="240" w:lineRule="auto"/>
                            <w:ind w:left="567"/>
                            <w:rPr>
                              <w:rStyle w:val="Hyperlink"/>
                              <w:color w:val="808080"/>
                              <w:sz w:val="16"/>
                              <w:szCs w:val="16"/>
                            </w:rPr>
                          </w:pPr>
                          <w:r w:rsidRPr="00DB5C50">
                            <w:rPr>
                              <w:b/>
                              <w:color w:val="808080"/>
                              <w:sz w:val="16"/>
                              <w:szCs w:val="16"/>
                            </w:rPr>
                            <w:t>Verein</w:t>
                          </w:r>
                          <w:r>
                            <w:rPr>
                              <w:b/>
                              <w:color w:val="808080"/>
                              <w:sz w:val="16"/>
                              <w:szCs w:val="16"/>
                            </w:rPr>
                            <w:t>igte Sulz-Altmühl-Kegler (VSAK)</w:t>
                          </w:r>
                          <w:r>
                            <w:rPr>
                              <w:b/>
                              <w:color w:val="808080"/>
                              <w:sz w:val="16"/>
                              <w:szCs w:val="16"/>
                            </w:rPr>
                            <w:tab/>
                          </w:r>
                          <w:r w:rsidRPr="00DB5C50">
                            <w:rPr>
                              <w:color w:val="808080"/>
                              <w:sz w:val="16"/>
                              <w:szCs w:val="16"/>
                            </w:rPr>
                            <w:t>private Kegelvereinigung m</w:t>
                          </w: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t xml:space="preserve">it </w:t>
                          </w:r>
                          <w:r w:rsidR="002C1B85">
                            <w:rPr>
                              <w:color w:val="808080"/>
                              <w:sz w:val="16"/>
                              <w:szCs w:val="16"/>
                            </w:rPr>
                            <w:t>19</w:t>
                          </w: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t xml:space="preserve"> angeschlossenen Vereinen</w:t>
                          </w: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tab/>
                          </w:r>
                          <w:hyperlink r:id="rId2" w:history="1">
                            <w:r w:rsidRPr="00DB5C50">
                              <w:rPr>
                                <w:rStyle w:val="Hyperlink"/>
                                <w:color w:val="808080"/>
                                <w:sz w:val="16"/>
                                <w:szCs w:val="16"/>
                              </w:rPr>
                              <w:t>www.vsak.de</w:t>
                            </w:r>
                          </w:hyperlink>
                        </w:p>
                        <w:p w14:paraId="5D35C5E4" w14:textId="77777777" w:rsidR="001A4D6E" w:rsidRPr="00DB5C50" w:rsidRDefault="001A4D6E" w:rsidP="001A4D6E">
                          <w:pPr>
                            <w:spacing w:after="0" w:line="240" w:lineRule="auto"/>
                            <w:rPr>
                              <w:color w:val="808080"/>
                              <w:sz w:val="16"/>
                              <w:szCs w:val="16"/>
                            </w:rPr>
                          </w:pPr>
                        </w:p>
                        <w:tbl>
                          <w:tblPr>
                            <w:tblStyle w:val="Tabellenraster"/>
                            <w:tblW w:w="0" w:type="auto"/>
                            <w:tblInd w:w="789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441"/>
                            <w:gridCol w:w="3442"/>
                            <w:gridCol w:w="3442"/>
                          </w:tblGrid>
                          <w:tr w:rsidR="006944E5" w14:paraId="17964975" w14:textId="77777777" w:rsidTr="006944E5">
                            <w:tc>
                              <w:tcPr>
                                <w:tcW w:w="3441" w:type="dxa"/>
                              </w:tcPr>
                              <w:p w14:paraId="72F5A3C0" w14:textId="14A9F52E" w:rsidR="006944E5" w:rsidRPr="006944E5" w:rsidRDefault="005C58A9" w:rsidP="006944E5">
                                <w:pPr>
                                  <w:rPr>
                                    <w:sz w:val="16"/>
                                    <w:szCs w:val="16"/>
                                    <w:lang w:eastAsia="de-DE"/>
                                  </w:rPr>
                                </w:pPr>
                                <w:r>
                                  <w:rPr>
                                    <w:color w:val="808080"/>
                                    <w:sz w:val="16"/>
                                    <w:szCs w:val="16"/>
                                  </w:rPr>
                                  <w:t>1. Vorsitzender:</w:t>
                                </w:r>
                                <w:r>
                                  <w:rPr>
                                    <w:color w:val="808080"/>
                                    <w:sz w:val="16"/>
                                    <w:szCs w:val="16"/>
                                  </w:rPr>
                                  <w:br/>
                                </w:r>
                                <w:r w:rsidR="002C1B85">
                                  <w:rPr>
                                    <w:color w:val="808080"/>
                                    <w:sz w:val="16"/>
                                    <w:szCs w:val="16"/>
                                  </w:rPr>
                                  <w:t>Vorstand Sport</w:t>
                                </w:r>
                                <w:r>
                                  <w:rPr>
                                    <w:color w:val="808080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>
                                  <w:rPr>
                                    <w:color w:val="808080"/>
                                    <w:sz w:val="16"/>
                                    <w:szCs w:val="16"/>
                                  </w:rPr>
                                  <w:br/>
                                </w:r>
                                <w:r w:rsidR="002C1B85">
                                  <w:rPr>
                                    <w:color w:val="808080"/>
                                    <w:sz w:val="16"/>
                                    <w:szCs w:val="16"/>
                                  </w:rPr>
                                  <w:t>Vorstand Finanzen</w:t>
                                </w:r>
                                <w:r>
                                  <w:rPr>
                                    <w:color w:val="808080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>
                                  <w:rPr>
                                    <w:color w:val="808080"/>
                                    <w:sz w:val="16"/>
                                    <w:szCs w:val="16"/>
                                  </w:rPr>
                                  <w:br/>
                                </w:r>
                              </w:p>
                            </w:tc>
                            <w:tc>
                              <w:tcPr>
                                <w:tcW w:w="3442" w:type="dxa"/>
                              </w:tcPr>
                              <w:p w14:paraId="304BE09A" w14:textId="1E89AE4E" w:rsidR="006944E5" w:rsidRPr="00027563" w:rsidRDefault="002C1B85" w:rsidP="006944E5">
                                <w:pPr>
                                  <w:pStyle w:val="Fuzeile"/>
                                  <w:rPr>
                                    <w:color w:val="808080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027563">
                                  <w:rPr>
                                    <w:color w:val="808080"/>
                                    <w:sz w:val="16"/>
                                    <w:szCs w:val="16"/>
                                    <w:lang w:val="en-GB"/>
                                  </w:rPr>
                                  <w:t>Alexander Lehmair</w:t>
                                </w:r>
                              </w:p>
                              <w:p w14:paraId="22F0A5E1" w14:textId="1806E2A5" w:rsidR="002C1B85" w:rsidRPr="00027563" w:rsidRDefault="002C1B85" w:rsidP="006944E5">
                                <w:pPr>
                                  <w:pStyle w:val="Fuzeile"/>
                                  <w:rPr>
                                    <w:color w:val="808080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027563">
                                  <w:rPr>
                                    <w:color w:val="808080"/>
                                    <w:sz w:val="16"/>
                                    <w:szCs w:val="16"/>
                                    <w:lang w:val="en-GB"/>
                                  </w:rPr>
                                  <w:t>Timo Fuchs</w:t>
                                </w:r>
                              </w:p>
                              <w:p w14:paraId="657112BA" w14:textId="797D5AA3" w:rsidR="002C1B85" w:rsidRPr="00027563" w:rsidRDefault="002C1B85" w:rsidP="002C1B85">
                                <w:pPr>
                                  <w:pStyle w:val="Fuzeile"/>
                                  <w:rPr>
                                    <w:lang w:val="en-GB"/>
                                  </w:rPr>
                                </w:pPr>
                                <w:r w:rsidRPr="00027563">
                                  <w:rPr>
                                    <w:color w:val="808080"/>
                                    <w:sz w:val="16"/>
                                    <w:szCs w:val="16"/>
                                    <w:lang w:val="en-GB"/>
                                  </w:rPr>
                                  <w:t>Conny Pape</w:t>
                                </w:r>
                              </w:p>
                            </w:tc>
                            <w:tc>
                              <w:tcPr>
                                <w:tcW w:w="3442" w:type="dxa"/>
                              </w:tcPr>
                              <w:p w14:paraId="3DE865CD" w14:textId="7935C5D6" w:rsidR="006944E5" w:rsidRDefault="006944E5" w:rsidP="006944E5">
                                <w:pPr>
                                  <w:pStyle w:val="Fuzeile"/>
                                  <w:jc w:val="right"/>
                                </w:pPr>
                                <w:r>
                                  <w:rPr>
                                    <w:color w:val="808080"/>
                                    <w:sz w:val="16"/>
                                    <w:szCs w:val="16"/>
                                  </w:rPr>
                                  <w:t>Sparkasse Eichstätt</w:t>
                                </w:r>
                                <w:r>
                                  <w:rPr>
                                    <w:color w:val="808080"/>
                                    <w:sz w:val="16"/>
                                    <w:szCs w:val="16"/>
                                  </w:rPr>
                                  <w:br/>
                                  <w:t xml:space="preserve">IBAN: </w:t>
                                </w:r>
                                <w:r w:rsidRPr="006944E5">
                                  <w:rPr>
                                    <w:color w:val="808080"/>
                                    <w:sz w:val="16"/>
                                    <w:szCs w:val="16"/>
                                  </w:rPr>
                                  <w:t>DE10 7215 1340 0021 1146 40</w:t>
                                </w:r>
                                <w:r>
                                  <w:rPr>
                                    <w:color w:val="808080"/>
                                    <w:sz w:val="16"/>
                                    <w:szCs w:val="16"/>
                                  </w:rPr>
                                  <w:br/>
                                  <w:t xml:space="preserve">BIC: </w:t>
                                </w:r>
                                <w:r w:rsidRPr="006944E5">
                                  <w:rPr>
                                    <w:color w:val="808080"/>
                                    <w:sz w:val="16"/>
                                    <w:szCs w:val="16"/>
                                  </w:rPr>
                                  <w:t>BYLADEM1EIS</w:t>
                                </w:r>
                              </w:p>
                            </w:tc>
                          </w:tr>
                        </w:tbl>
                        <w:p w14:paraId="7B8CDB20" w14:textId="1A6BD5F6" w:rsidR="001A4D6E" w:rsidRPr="001F5B7D" w:rsidRDefault="001A4D6E" w:rsidP="009B1B00">
                          <w:pPr>
                            <w:spacing w:after="0" w:line="240" w:lineRule="auto"/>
                            <w:ind w:left="567"/>
                            <w:rPr>
                              <w:sz w:val="16"/>
                              <w:szCs w:val="16"/>
                              <w:lang w:eastAsia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84000" id="_x0000_t202" coordsize="21600,21600" o:spt="202" path="m,l,21600r21600,l21600,xe">
              <v:stroke joinstyle="miter"/>
              <v:path gradientshapeok="t" o:connecttype="rect"/>
            </v:shapetype>
            <v:shape id="Textfeld 157" o:spid="_x0000_s1026" type="#_x0000_t202" style="position:absolute;margin-left:0;margin-top:-37.15pt;width:594.7pt;height:77.9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" filled="f" stroked="f" strokeweight=".5pt">
              <v:textbox inset="0,,0">
                <w:txbxContent>
                  <w:p w14:paraId="1F06A6B2" w14:textId="1D9FB20A" w:rsidR="001A4D6E" w:rsidRDefault="001A4D6E" w:rsidP="001A4D6E">
                    <w:pPr>
                      <w:spacing w:after="0" w:line="240" w:lineRule="auto"/>
                      <w:ind w:left="567"/>
                      <w:rPr>
                        <w:rStyle w:val="Hyperlink"/>
                        <w:color w:val="808080"/>
                        <w:sz w:val="16"/>
                        <w:szCs w:val="16"/>
                      </w:rPr>
                    </w:pPr>
                    <w:r w:rsidRPr="00DB5C50">
                      <w:rPr>
                        <w:b/>
                        <w:color w:val="808080"/>
                        <w:sz w:val="16"/>
                        <w:szCs w:val="16"/>
                      </w:rPr>
                      <w:t>Verein</w:t>
                    </w:r>
                    <w:r>
                      <w:rPr>
                        <w:b/>
                        <w:color w:val="808080"/>
                        <w:sz w:val="16"/>
                        <w:szCs w:val="16"/>
                      </w:rPr>
                      <w:t>igte Sulz-Altmühl-Kegler (VSAK)</w:t>
                    </w:r>
                    <w:r>
                      <w:rPr>
                        <w:b/>
                        <w:color w:val="808080"/>
                        <w:sz w:val="16"/>
                        <w:szCs w:val="16"/>
                      </w:rPr>
                      <w:tab/>
                    </w:r>
                    <w:r w:rsidRPr="00DB5C50">
                      <w:rPr>
                        <w:color w:val="808080"/>
                        <w:sz w:val="16"/>
                        <w:szCs w:val="16"/>
                      </w:rPr>
                      <w:t>private Kegelvereinigung m</w:t>
                    </w:r>
                    <w:r>
                      <w:rPr>
                        <w:color w:val="808080"/>
                        <w:sz w:val="16"/>
                        <w:szCs w:val="16"/>
                      </w:rPr>
                      <w:t xml:space="preserve">it </w:t>
                    </w:r>
                    <w:r w:rsidR="002C1B85">
                      <w:rPr>
                        <w:color w:val="808080"/>
                        <w:sz w:val="16"/>
                        <w:szCs w:val="16"/>
                      </w:rPr>
                      <w:t>19</w:t>
                    </w:r>
                    <w:r>
                      <w:rPr>
                        <w:color w:val="808080"/>
                        <w:sz w:val="16"/>
                        <w:szCs w:val="16"/>
                      </w:rPr>
                      <w:t xml:space="preserve"> angeschlossenen Vereinen</w:t>
                    </w:r>
                    <w:r>
                      <w:rPr>
                        <w:color w:val="808080"/>
                        <w:sz w:val="16"/>
                        <w:szCs w:val="16"/>
                      </w:rPr>
                      <w:tab/>
                    </w:r>
                    <w:r>
                      <w:rPr>
                        <w:color w:val="808080"/>
                        <w:sz w:val="16"/>
                        <w:szCs w:val="16"/>
                      </w:rPr>
                      <w:tab/>
                    </w:r>
                    <w:r>
                      <w:rPr>
                        <w:color w:val="808080"/>
                        <w:sz w:val="16"/>
                        <w:szCs w:val="16"/>
                      </w:rPr>
                      <w:tab/>
                    </w:r>
                    <w:r>
                      <w:rPr>
                        <w:color w:val="808080"/>
                        <w:sz w:val="16"/>
                        <w:szCs w:val="16"/>
                      </w:rPr>
                      <w:tab/>
                    </w:r>
                    <w:hyperlink r:id="rId3" w:history="1">
                      <w:r w:rsidRPr="00DB5C50">
                        <w:rPr>
                          <w:rStyle w:val="Hyperlink"/>
                          <w:color w:val="808080"/>
                          <w:sz w:val="16"/>
                          <w:szCs w:val="16"/>
                        </w:rPr>
                        <w:t>www.vsak.de</w:t>
                      </w:r>
                    </w:hyperlink>
                  </w:p>
                  <w:p w14:paraId="5D35C5E4" w14:textId="77777777" w:rsidR="001A4D6E" w:rsidRPr="00DB5C50" w:rsidRDefault="001A4D6E" w:rsidP="001A4D6E">
                    <w:pPr>
                      <w:spacing w:after="0" w:line="240" w:lineRule="auto"/>
                      <w:rPr>
                        <w:color w:val="808080"/>
                        <w:sz w:val="16"/>
                        <w:szCs w:val="16"/>
                      </w:rPr>
                    </w:pPr>
                  </w:p>
                  <w:tbl>
                    <w:tblPr>
                      <w:tblStyle w:val="Tabellenraster"/>
                      <w:tblW w:w="0" w:type="auto"/>
                      <w:tblInd w:w="789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441"/>
                      <w:gridCol w:w="3442"/>
                      <w:gridCol w:w="3442"/>
                    </w:tblGrid>
                    <w:tr w:rsidR="006944E5" w14:paraId="17964975" w14:textId="77777777" w:rsidTr="006944E5">
                      <w:tc>
                        <w:tcPr>
                          <w:tcW w:w="3441" w:type="dxa"/>
                        </w:tcPr>
                        <w:p w14:paraId="72F5A3C0" w14:textId="14A9F52E" w:rsidR="006944E5" w:rsidRPr="006944E5" w:rsidRDefault="005C58A9" w:rsidP="006944E5">
                          <w:pPr>
                            <w:rPr>
                              <w:sz w:val="16"/>
                              <w:szCs w:val="16"/>
                              <w:lang w:eastAsia="de-DE"/>
                            </w:rPr>
                          </w:pP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t>1. Vorsitzender:</w:t>
                          </w: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br/>
                          </w:r>
                          <w:r w:rsidR="002C1B85">
                            <w:rPr>
                              <w:color w:val="808080"/>
                              <w:sz w:val="16"/>
                              <w:szCs w:val="16"/>
                            </w:rPr>
                            <w:t>Vorstand Sport</w:t>
                          </w: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br/>
                          </w:r>
                          <w:r w:rsidR="002C1B85">
                            <w:rPr>
                              <w:color w:val="808080"/>
                              <w:sz w:val="16"/>
                              <w:szCs w:val="16"/>
                            </w:rPr>
                            <w:t>Vorstand Finanzen</w:t>
                          </w: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br/>
                          </w:r>
                        </w:p>
                      </w:tc>
                      <w:tc>
                        <w:tcPr>
                          <w:tcW w:w="3442" w:type="dxa"/>
                        </w:tcPr>
                        <w:p w14:paraId="304BE09A" w14:textId="1E89AE4E" w:rsidR="006944E5" w:rsidRPr="00027563" w:rsidRDefault="002C1B85" w:rsidP="006944E5">
                          <w:pPr>
                            <w:pStyle w:val="Fuzeile"/>
                            <w:rPr>
                              <w:color w:val="808080"/>
                              <w:sz w:val="16"/>
                              <w:szCs w:val="16"/>
                              <w:lang w:val="en-GB"/>
                            </w:rPr>
                          </w:pPr>
                          <w:r w:rsidRPr="00027563">
                            <w:rPr>
                              <w:color w:val="808080"/>
                              <w:sz w:val="16"/>
                              <w:szCs w:val="16"/>
                              <w:lang w:val="en-GB"/>
                            </w:rPr>
                            <w:t>Alexander Lehmair</w:t>
                          </w:r>
                        </w:p>
                        <w:p w14:paraId="22F0A5E1" w14:textId="1806E2A5" w:rsidR="002C1B85" w:rsidRPr="00027563" w:rsidRDefault="002C1B85" w:rsidP="006944E5">
                          <w:pPr>
                            <w:pStyle w:val="Fuzeile"/>
                            <w:rPr>
                              <w:color w:val="808080"/>
                              <w:sz w:val="16"/>
                              <w:szCs w:val="16"/>
                              <w:lang w:val="en-GB"/>
                            </w:rPr>
                          </w:pPr>
                          <w:r w:rsidRPr="00027563">
                            <w:rPr>
                              <w:color w:val="808080"/>
                              <w:sz w:val="16"/>
                              <w:szCs w:val="16"/>
                              <w:lang w:val="en-GB"/>
                            </w:rPr>
                            <w:t>Timo Fuchs</w:t>
                          </w:r>
                        </w:p>
                        <w:p w14:paraId="657112BA" w14:textId="797D5AA3" w:rsidR="002C1B85" w:rsidRPr="00027563" w:rsidRDefault="002C1B85" w:rsidP="002C1B85">
                          <w:pPr>
                            <w:pStyle w:val="Fuzeile"/>
                            <w:rPr>
                              <w:lang w:val="en-GB"/>
                            </w:rPr>
                          </w:pPr>
                          <w:r w:rsidRPr="00027563">
                            <w:rPr>
                              <w:color w:val="808080"/>
                              <w:sz w:val="16"/>
                              <w:szCs w:val="16"/>
                              <w:lang w:val="en-GB"/>
                            </w:rPr>
                            <w:t>Conny Pape</w:t>
                          </w:r>
                        </w:p>
                      </w:tc>
                      <w:tc>
                        <w:tcPr>
                          <w:tcW w:w="3442" w:type="dxa"/>
                        </w:tcPr>
                        <w:p w14:paraId="3DE865CD" w14:textId="7935C5D6" w:rsidR="006944E5" w:rsidRDefault="006944E5" w:rsidP="006944E5">
                          <w:pPr>
                            <w:pStyle w:val="Fuzeile"/>
                            <w:jc w:val="right"/>
                          </w:pP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t>Sparkasse Eichstätt</w:t>
                          </w: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br/>
                            <w:t xml:space="preserve">IBAN: </w:t>
                          </w:r>
                          <w:r w:rsidRPr="006944E5">
                            <w:rPr>
                              <w:color w:val="808080"/>
                              <w:sz w:val="16"/>
                              <w:szCs w:val="16"/>
                            </w:rPr>
                            <w:t>DE10 7215 1340 0021 1146 40</w:t>
                          </w:r>
                          <w:r>
                            <w:rPr>
                              <w:color w:val="808080"/>
                              <w:sz w:val="16"/>
                              <w:szCs w:val="16"/>
                            </w:rPr>
                            <w:br/>
                            <w:t xml:space="preserve">BIC: </w:t>
                          </w:r>
                          <w:r w:rsidRPr="006944E5">
                            <w:rPr>
                              <w:color w:val="808080"/>
                              <w:sz w:val="16"/>
                              <w:szCs w:val="16"/>
                            </w:rPr>
                            <w:t>BYLADEM1EIS</w:t>
                          </w:r>
                        </w:p>
                      </w:tc>
                    </w:tr>
                  </w:tbl>
                  <w:p w14:paraId="7B8CDB20" w14:textId="1A6BD5F6" w:rsidR="001A4D6E" w:rsidRPr="001F5B7D" w:rsidRDefault="001A4D6E" w:rsidP="009B1B00">
                    <w:pPr>
                      <w:spacing w:after="0" w:line="240" w:lineRule="auto"/>
                      <w:ind w:left="567"/>
                      <w:rPr>
                        <w:sz w:val="16"/>
                        <w:szCs w:val="16"/>
                        <w:lang w:eastAsia="de-DE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03B2" w14:textId="77777777" w:rsidR="00D77114" w:rsidRDefault="00D77114" w:rsidP="00FB58E8">
      <w:pPr>
        <w:spacing w:after="0" w:line="240" w:lineRule="auto"/>
      </w:pPr>
      <w:r>
        <w:separator/>
      </w:r>
    </w:p>
  </w:footnote>
  <w:footnote w:type="continuationSeparator" w:id="0">
    <w:p w14:paraId="1B2BA9D9" w14:textId="77777777" w:rsidR="00D77114" w:rsidRDefault="00D77114" w:rsidP="00FB58E8">
      <w:pPr>
        <w:spacing w:after="0" w:line="240" w:lineRule="auto"/>
      </w:pPr>
      <w:r>
        <w:continuationSeparator/>
      </w:r>
    </w:p>
  </w:footnote>
  <w:footnote w:type="continuationNotice" w:id="1">
    <w:p w14:paraId="5A63E00A" w14:textId="77777777" w:rsidR="00D77114" w:rsidRDefault="00D771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0FBE2" w14:textId="630C4DC6" w:rsidR="008800B3" w:rsidRPr="000A166D" w:rsidRDefault="00E11E01" w:rsidP="00827369">
    <w:pPr>
      <w:pStyle w:val="Titel"/>
      <w:tabs>
        <w:tab w:val="left" w:pos="7320"/>
      </w:tabs>
      <w:ind w:firstLine="2977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7698E48" wp14:editId="07844337">
              <wp:simplePos x="0" y="0"/>
              <wp:positionH relativeFrom="page">
                <wp:posOffset>107950</wp:posOffset>
              </wp:positionH>
              <wp:positionV relativeFrom="page">
                <wp:posOffset>5346700</wp:posOffset>
              </wp:positionV>
              <wp:extent cx="216000" cy="0"/>
              <wp:effectExtent l="0" t="0" r="31750" b="19050"/>
              <wp:wrapNone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227DBE" id="Gerader Verbinder 3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.5pt,421pt" to="25.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" strokecolor="#008bc6 [3204]" strokeweight="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F605E6C" wp14:editId="2F136061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2504BD" id="Gerader Verbinder 2" o:spid="_x0000_s1026" style="position:absolute;z-index:2516582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61.35pt" to="22.7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" strokecolor="#008bc6 [3204]" strokeweight="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0C38E5E" wp14:editId="59398982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7EC932" id="Gerader Verbinder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80.65pt" to="22.7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" strokecolor="#008bc6 [3204]" strokeweight=".5pt">
              <v:stroke joinstyle="miter"/>
              <w10:wrap anchorx="page" anchory="page"/>
            </v:line>
          </w:pict>
        </mc:Fallback>
      </mc:AlternateContent>
    </w:r>
    <w:r w:rsidR="000A166D"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5463F733" wp14:editId="1A0F52B2">
          <wp:simplePos x="0" y="0"/>
          <wp:positionH relativeFrom="column">
            <wp:posOffset>2857</wp:posOffset>
          </wp:positionH>
          <wp:positionV relativeFrom="page">
            <wp:posOffset>247650</wp:posOffset>
          </wp:positionV>
          <wp:extent cx="5398770" cy="89979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kopf_Senior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877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7563">
      <w:rPr>
        <w:noProof/>
        <w:lang w:eastAsia="de-DE"/>
      </w:rPr>
      <w:t>Saison</w:t>
    </w:r>
    <w:r w:rsidR="00A1754A">
      <w:t xml:space="preserve"> 20</w:t>
    </w:r>
    <w:r w:rsidR="00AE18A8">
      <w:t>2</w:t>
    </w:r>
    <w:r w:rsidR="00BA5007">
      <w:t>6</w:t>
    </w:r>
    <w:r w:rsidR="00027563">
      <w:t>/202</w:t>
    </w:r>
    <w:r w:rsidR="00BA5007">
      <w:t>7</w:t>
    </w:r>
    <w:r w:rsidR="0082736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014B5"/>
    <w:multiLevelType w:val="hybridMultilevel"/>
    <w:tmpl w:val="AA7008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F7F81"/>
    <w:multiLevelType w:val="hybridMultilevel"/>
    <w:tmpl w:val="0BD2D968"/>
    <w:lvl w:ilvl="0" w:tplc="BF66504C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B259D2"/>
    <w:multiLevelType w:val="multilevel"/>
    <w:tmpl w:val="0CA6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4E2215"/>
    <w:multiLevelType w:val="hybridMultilevel"/>
    <w:tmpl w:val="69264BEC"/>
    <w:lvl w:ilvl="0" w:tplc="A456ECC2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5C3B129A"/>
    <w:multiLevelType w:val="hybridMultilevel"/>
    <w:tmpl w:val="621AF3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41862">
    <w:abstractNumId w:val="3"/>
  </w:num>
  <w:num w:numId="2" w16cid:durableId="1870338925">
    <w:abstractNumId w:val="2"/>
  </w:num>
  <w:num w:numId="3" w16cid:durableId="245462490">
    <w:abstractNumId w:val="0"/>
  </w:num>
  <w:num w:numId="4" w16cid:durableId="204293215">
    <w:abstractNumId w:val="4"/>
  </w:num>
  <w:num w:numId="5" w16cid:durableId="640310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35AC"/>
    <w:rsid w:val="00013995"/>
    <w:rsid w:val="00026480"/>
    <w:rsid w:val="00027563"/>
    <w:rsid w:val="00056A5E"/>
    <w:rsid w:val="00066096"/>
    <w:rsid w:val="000668D1"/>
    <w:rsid w:val="00084D51"/>
    <w:rsid w:val="000905CE"/>
    <w:rsid w:val="000915CD"/>
    <w:rsid w:val="000A166D"/>
    <w:rsid w:val="000A6C68"/>
    <w:rsid w:val="000E07D5"/>
    <w:rsid w:val="000E4737"/>
    <w:rsid w:val="000E6E06"/>
    <w:rsid w:val="000F036E"/>
    <w:rsid w:val="000F1368"/>
    <w:rsid w:val="000F7DDD"/>
    <w:rsid w:val="00113C56"/>
    <w:rsid w:val="001230C3"/>
    <w:rsid w:val="001474EB"/>
    <w:rsid w:val="00163BF1"/>
    <w:rsid w:val="00164524"/>
    <w:rsid w:val="00167AD7"/>
    <w:rsid w:val="00167D37"/>
    <w:rsid w:val="00183B43"/>
    <w:rsid w:val="001A13E4"/>
    <w:rsid w:val="001A4D6E"/>
    <w:rsid w:val="001C05D8"/>
    <w:rsid w:val="001C7799"/>
    <w:rsid w:val="001E1EBC"/>
    <w:rsid w:val="001E25AA"/>
    <w:rsid w:val="001E595B"/>
    <w:rsid w:val="001F507F"/>
    <w:rsid w:val="001F5B7D"/>
    <w:rsid w:val="002001D2"/>
    <w:rsid w:val="00203B4E"/>
    <w:rsid w:val="00205930"/>
    <w:rsid w:val="00211014"/>
    <w:rsid w:val="00212A72"/>
    <w:rsid w:val="0023071F"/>
    <w:rsid w:val="002342C8"/>
    <w:rsid w:val="0025167D"/>
    <w:rsid w:val="00252D82"/>
    <w:rsid w:val="0025566E"/>
    <w:rsid w:val="002642E1"/>
    <w:rsid w:val="002864E7"/>
    <w:rsid w:val="00286AEF"/>
    <w:rsid w:val="002C1B85"/>
    <w:rsid w:val="002C7913"/>
    <w:rsid w:val="002D43B5"/>
    <w:rsid w:val="002D5E6C"/>
    <w:rsid w:val="002E0B52"/>
    <w:rsid w:val="0030311C"/>
    <w:rsid w:val="003031A9"/>
    <w:rsid w:val="00321E5F"/>
    <w:rsid w:val="00325799"/>
    <w:rsid w:val="00341F5B"/>
    <w:rsid w:val="00350E7A"/>
    <w:rsid w:val="00352CB5"/>
    <w:rsid w:val="003564BD"/>
    <w:rsid w:val="00373B1A"/>
    <w:rsid w:val="00380D9E"/>
    <w:rsid w:val="00383699"/>
    <w:rsid w:val="003A3CC8"/>
    <w:rsid w:val="003A619C"/>
    <w:rsid w:val="003B02F8"/>
    <w:rsid w:val="003C357A"/>
    <w:rsid w:val="003C4F2F"/>
    <w:rsid w:val="003D5682"/>
    <w:rsid w:val="003E00E7"/>
    <w:rsid w:val="003F0068"/>
    <w:rsid w:val="003F07B8"/>
    <w:rsid w:val="0040731E"/>
    <w:rsid w:val="00413792"/>
    <w:rsid w:val="00414B33"/>
    <w:rsid w:val="00432FCE"/>
    <w:rsid w:val="0045151B"/>
    <w:rsid w:val="004528D0"/>
    <w:rsid w:val="00453446"/>
    <w:rsid w:val="00460DF5"/>
    <w:rsid w:val="00481DB2"/>
    <w:rsid w:val="00486513"/>
    <w:rsid w:val="004B3AB9"/>
    <w:rsid w:val="004E171A"/>
    <w:rsid w:val="004E24C7"/>
    <w:rsid w:val="004E79B3"/>
    <w:rsid w:val="00532AB2"/>
    <w:rsid w:val="00542D89"/>
    <w:rsid w:val="00566A0C"/>
    <w:rsid w:val="005868C3"/>
    <w:rsid w:val="00597FE2"/>
    <w:rsid w:val="005A39E5"/>
    <w:rsid w:val="005A631E"/>
    <w:rsid w:val="005B5CB2"/>
    <w:rsid w:val="005C58A9"/>
    <w:rsid w:val="005C78AE"/>
    <w:rsid w:val="005D493A"/>
    <w:rsid w:val="005E2C12"/>
    <w:rsid w:val="005F4331"/>
    <w:rsid w:val="005F5F88"/>
    <w:rsid w:val="00613A55"/>
    <w:rsid w:val="00617319"/>
    <w:rsid w:val="00636BC4"/>
    <w:rsid w:val="00641666"/>
    <w:rsid w:val="00647E8D"/>
    <w:rsid w:val="00651DD6"/>
    <w:rsid w:val="00653638"/>
    <w:rsid w:val="006755DE"/>
    <w:rsid w:val="00676824"/>
    <w:rsid w:val="006944E5"/>
    <w:rsid w:val="006A2700"/>
    <w:rsid w:val="006A561A"/>
    <w:rsid w:val="006C29D1"/>
    <w:rsid w:val="006D16DE"/>
    <w:rsid w:val="006E23C6"/>
    <w:rsid w:val="006F6ABD"/>
    <w:rsid w:val="00700629"/>
    <w:rsid w:val="007054E7"/>
    <w:rsid w:val="00707BA9"/>
    <w:rsid w:val="00724C2F"/>
    <w:rsid w:val="00753429"/>
    <w:rsid w:val="0075741D"/>
    <w:rsid w:val="007670F4"/>
    <w:rsid w:val="0078665E"/>
    <w:rsid w:val="00793044"/>
    <w:rsid w:val="00794C80"/>
    <w:rsid w:val="007A4790"/>
    <w:rsid w:val="007B3696"/>
    <w:rsid w:val="007B7B48"/>
    <w:rsid w:val="007F0084"/>
    <w:rsid w:val="007F1565"/>
    <w:rsid w:val="007F669E"/>
    <w:rsid w:val="00807D8A"/>
    <w:rsid w:val="008135AC"/>
    <w:rsid w:val="00814C6A"/>
    <w:rsid w:val="00820B0C"/>
    <w:rsid w:val="00827369"/>
    <w:rsid w:val="008342D7"/>
    <w:rsid w:val="00836D02"/>
    <w:rsid w:val="0087454A"/>
    <w:rsid w:val="00875ED1"/>
    <w:rsid w:val="008800B3"/>
    <w:rsid w:val="008976AF"/>
    <w:rsid w:val="008A5A83"/>
    <w:rsid w:val="008C2858"/>
    <w:rsid w:val="008C68E4"/>
    <w:rsid w:val="008D2D94"/>
    <w:rsid w:val="008F5279"/>
    <w:rsid w:val="008F6E2D"/>
    <w:rsid w:val="0095055B"/>
    <w:rsid w:val="00995D2A"/>
    <w:rsid w:val="009A3E65"/>
    <w:rsid w:val="009B1B00"/>
    <w:rsid w:val="009C68AD"/>
    <w:rsid w:val="009E23C6"/>
    <w:rsid w:val="009E3D2E"/>
    <w:rsid w:val="009F4A98"/>
    <w:rsid w:val="00A1754A"/>
    <w:rsid w:val="00A239BF"/>
    <w:rsid w:val="00A35694"/>
    <w:rsid w:val="00A35BE3"/>
    <w:rsid w:val="00A35FB0"/>
    <w:rsid w:val="00A64E45"/>
    <w:rsid w:val="00A700F2"/>
    <w:rsid w:val="00A86907"/>
    <w:rsid w:val="00A92A37"/>
    <w:rsid w:val="00A93A79"/>
    <w:rsid w:val="00AE18A8"/>
    <w:rsid w:val="00AE6BEC"/>
    <w:rsid w:val="00AF2117"/>
    <w:rsid w:val="00B0531E"/>
    <w:rsid w:val="00B12ECC"/>
    <w:rsid w:val="00B20874"/>
    <w:rsid w:val="00B22FA7"/>
    <w:rsid w:val="00B2462E"/>
    <w:rsid w:val="00B44FAC"/>
    <w:rsid w:val="00B526FF"/>
    <w:rsid w:val="00B52AC0"/>
    <w:rsid w:val="00B67097"/>
    <w:rsid w:val="00B700C0"/>
    <w:rsid w:val="00B70E3C"/>
    <w:rsid w:val="00B83E93"/>
    <w:rsid w:val="00B93AF5"/>
    <w:rsid w:val="00BA5007"/>
    <w:rsid w:val="00BA6833"/>
    <w:rsid w:val="00BB0D03"/>
    <w:rsid w:val="00BB7AF3"/>
    <w:rsid w:val="00BC6981"/>
    <w:rsid w:val="00BD1B53"/>
    <w:rsid w:val="00BE2EA1"/>
    <w:rsid w:val="00BE5C49"/>
    <w:rsid w:val="00BE7093"/>
    <w:rsid w:val="00C3261B"/>
    <w:rsid w:val="00C32BFE"/>
    <w:rsid w:val="00C50F59"/>
    <w:rsid w:val="00C52CD4"/>
    <w:rsid w:val="00C541CF"/>
    <w:rsid w:val="00C64CE4"/>
    <w:rsid w:val="00C7320D"/>
    <w:rsid w:val="00C76FB5"/>
    <w:rsid w:val="00C81B40"/>
    <w:rsid w:val="00CA00E3"/>
    <w:rsid w:val="00CA5D91"/>
    <w:rsid w:val="00CB2933"/>
    <w:rsid w:val="00CB3FC9"/>
    <w:rsid w:val="00CB76FE"/>
    <w:rsid w:val="00CD0F7E"/>
    <w:rsid w:val="00CD3897"/>
    <w:rsid w:val="00D170DE"/>
    <w:rsid w:val="00D31C96"/>
    <w:rsid w:val="00D414A1"/>
    <w:rsid w:val="00D43B9E"/>
    <w:rsid w:val="00D44962"/>
    <w:rsid w:val="00D6375F"/>
    <w:rsid w:val="00D65F53"/>
    <w:rsid w:val="00D77114"/>
    <w:rsid w:val="00DB6574"/>
    <w:rsid w:val="00DB7952"/>
    <w:rsid w:val="00DF1182"/>
    <w:rsid w:val="00E11E01"/>
    <w:rsid w:val="00E121C7"/>
    <w:rsid w:val="00E17E53"/>
    <w:rsid w:val="00E343AB"/>
    <w:rsid w:val="00E37450"/>
    <w:rsid w:val="00E57408"/>
    <w:rsid w:val="00E80160"/>
    <w:rsid w:val="00E80F5B"/>
    <w:rsid w:val="00EA705B"/>
    <w:rsid w:val="00EB6B9E"/>
    <w:rsid w:val="00EC6B5C"/>
    <w:rsid w:val="00ED03AA"/>
    <w:rsid w:val="00F05C84"/>
    <w:rsid w:val="00F23053"/>
    <w:rsid w:val="00F47A3A"/>
    <w:rsid w:val="00F543BC"/>
    <w:rsid w:val="00F72160"/>
    <w:rsid w:val="00FB20EC"/>
    <w:rsid w:val="00FB58E8"/>
    <w:rsid w:val="00FC0599"/>
    <w:rsid w:val="00FC14D1"/>
    <w:rsid w:val="00FC50AE"/>
    <w:rsid w:val="00FD4211"/>
    <w:rsid w:val="00F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F0400"/>
  <w15:docId w15:val="{9F33345B-8B73-4C1B-A421-0E6248D9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3995"/>
  </w:style>
  <w:style w:type="paragraph" w:styleId="berschrift1">
    <w:name w:val="heading 1"/>
    <w:basedOn w:val="Standard"/>
    <w:next w:val="Standard"/>
    <w:link w:val="berschrift1Zchn"/>
    <w:uiPriority w:val="9"/>
    <w:qFormat/>
    <w:rsid w:val="00E17E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6794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A5D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6794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121C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B5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58E8"/>
  </w:style>
  <w:style w:type="paragraph" w:styleId="Fuzeile">
    <w:name w:val="footer"/>
    <w:basedOn w:val="Standard"/>
    <w:link w:val="FuzeileZchn"/>
    <w:uiPriority w:val="99"/>
    <w:unhideWhenUsed/>
    <w:rsid w:val="00FB5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58E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00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00B3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semiHidden/>
    <w:rsid w:val="001F5B7D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17E53"/>
    <w:rPr>
      <w:rFonts w:asciiTheme="majorHAnsi" w:eastAsiaTheme="majorEastAsia" w:hAnsiTheme="majorHAnsi" w:cstheme="majorBidi"/>
      <w:color w:val="006794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A5D91"/>
    <w:rPr>
      <w:rFonts w:asciiTheme="majorHAnsi" w:eastAsiaTheme="majorEastAsia" w:hAnsiTheme="majorHAnsi" w:cstheme="majorBidi"/>
      <w:color w:val="006794" w:themeColor="accent1" w:themeShade="BF"/>
      <w:sz w:val="26"/>
      <w:szCs w:val="26"/>
    </w:rPr>
  </w:style>
  <w:style w:type="character" w:styleId="Hervorhebung">
    <w:name w:val="Emphasis"/>
    <w:uiPriority w:val="20"/>
    <w:qFormat/>
    <w:rsid w:val="00C76FB5"/>
    <w:rPr>
      <w:rFonts w:ascii="HelveticaNeueLT Com 55 Roman" w:hAnsi="HelveticaNeueLT Com 55 Roman"/>
      <w:b/>
      <w:i/>
    </w:rPr>
  </w:style>
  <w:style w:type="character" w:customStyle="1" w:styleId="HervorhebungJugend">
    <w:name w:val="Hervorhebung Jugend"/>
    <w:basedOn w:val="Hervorhebung"/>
    <w:uiPriority w:val="20"/>
    <w:qFormat/>
    <w:rsid w:val="0025167D"/>
    <w:rPr>
      <w:rFonts w:ascii="HelveticaNeueLT Com 55 Roman" w:hAnsi="HelveticaNeueLT Com 55 Roman"/>
      <w:b/>
      <w:i/>
      <w:color w:val="62B22F" w:themeColor="accent2"/>
    </w:rPr>
  </w:style>
  <w:style w:type="character" w:customStyle="1" w:styleId="Hervorhebungblau">
    <w:name w:val="Hervorhebung blau"/>
    <w:basedOn w:val="Hervorhebung"/>
    <w:uiPriority w:val="20"/>
    <w:qFormat/>
    <w:rsid w:val="00C76FB5"/>
    <w:rPr>
      <w:rFonts w:ascii="HelveticaNeueLT Com 55 Roman" w:hAnsi="HelveticaNeueLT Com 55 Roman"/>
      <w:b/>
      <w:i/>
      <w:color w:val="008BC6" w:themeColor="accent1"/>
    </w:rPr>
  </w:style>
  <w:style w:type="character" w:customStyle="1" w:styleId="HervorhebungSenioren">
    <w:name w:val="Hervorhebung Senioren"/>
    <w:basedOn w:val="Absatz-Standardschriftart"/>
    <w:uiPriority w:val="20"/>
    <w:qFormat/>
    <w:rsid w:val="0025167D"/>
    <w:rPr>
      <w:rFonts w:ascii="HelveticaNeueLT Com 55 Roman" w:hAnsi="HelveticaNeueLT Com 55 Roman"/>
      <w:b/>
      <w:i/>
      <w:color w:val="B01917" w:themeColor="accent3"/>
    </w:rPr>
  </w:style>
  <w:style w:type="paragraph" w:styleId="Titel">
    <w:name w:val="Title"/>
    <w:basedOn w:val="Standard"/>
    <w:next w:val="Standard"/>
    <w:link w:val="TitelZchn"/>
    <w:uiPriority w:val="10"/>
    <w:qFormat/>
    <w:rsid w:val="008342D7"/>
    <w:pPr>
      <w:tabs>
        <w:tab w:val="left" w:pos="2977"/>
      </w:tabs>
    </w:pPr>
    <w:rPr>
      <w:rFonts w:ascii="HelveticaNeueLT Com 57 Cn" w:hAnsi="HelveticaNeueLT Com 57 Cn"/>
      <w:b/>
      <w:i/>
      <w:color w:val="008BC6" w:themeColor="accent1"/>
      <w:sz w:val="42"/>
      <w:szCs w:val="42"/>
    </w:rPr>
  </w:style>
  <w:style w:type="character" w:customStyle="1" w:styleId="TitelZchn">
    <w:name w:val="Titel Zchn"/>
    <w:basedOn w:val="Absatz-Standardschriftart"/>
    <w:link w:val="Titel"/>
    <w:uiPriority w:val="10"/>
    <w:rsid w:val="008342D7"/>
    <w:rPr>
      <w:rFonts w:ascii="HelveticaNeueLT Com 57 Cn" w:hAnsi="HelveticaNeueLT Com 57 Cn"/>
      <w:b/>
      <w:i/>
      <w:color w:val="008BC6" w:themeColor="accent1"/>
      <w:sz w:val="42"/>
      <w:szCs w:val="42"/>
    </w:rPr>
  </w:style>
  <w:style w:type="paragraph" w:customStyle="1" w:styleId="TitelJugend">
    <w:name w:val="Titel Jugend"/>
    <w:basedOn w:val="Titel"/>
    <w:next w:val="Standard"/>
    <w:link w:val="TitelJugendZchn"/>
    <w:autoRedefine/>
    <w:uiPriority w:val="10"/>
    <w:qFormat/>
    <w:rsid w:val="0025167D"/>
    <w:rPr>
      <w:color w:val="62B22F" w:themeColor="accent2"/>
    </w:rPr>
  </w:style>
  <w:style w:type="paragraph" w:customStyle="1" w:styleId="TitelSenioren">
    <w:name w:val="Titel Senioren"/>
    <w:basedOn w:val="Titel"/>
    <w:next w:val="Standard"/>
    <w:link w:val="TitelSeniorenZchn"/>
    <w:autoRedefine/>
    <w:uiPriority w:val="10"/>
    <w:qFormat/>
    <w:rsid w:val="009E3D2E"/>
    <w:rPr>
      <w:color w:val="B01917" w:themeColor="accent3"/>
    </w:rPr>
  </w:style>
  <w:style w:type="character" w:customStyle="1" w:styleId="TitelJugendZchn">
    <w:name w:val="Titel Jugend Zchn"/>
    <w:basedOn w:val="TitelZchn"/>
    <w:link w:val="TitelJugend"/>
    <w:uiPriority w:val="10"/>
    <w:rsid w:val="00013995"/>
    <w:rPr>
      <w:rFonts w:ascii="HelveticaNeueLT Com 57 Cn" w:hAnsi="HelveticaNeueLT Com 57 Cn"/>
      <w:b/>
      <w:i/>
      <w:color w:val="62B22F" w:themeColor="accent2"/>
      <w:sz w:val="42"/>
      <w:szCs w:val="42"/>
    </w:rPr>
  </w:style>
  <w:style w:type="character" w:customStyle="1" w:styleId="TitelSeniorenZchn">
    <w:name w:val="Titel Senioren Zchn"/>
    <w:basedOn w:val="TitelZchn"/>
    <w:link w:val="TitelSenioren"/>
    <w:uiPriority w:val="10"/>
    <w:rsid w:val="00013995"/>
    <w:rPr>
      <w:rFonts w:ascii="HelveticaNeueLT Com 57 Cn" w:hAnsi="HelveticaNeueLT Com 57 Cn"/>
      <w:b/>
      <w:i/>
      <w:color w:val="B01917" w:themeColor="accent3"/>
      <w:sz w:val="42"/>
      <w:szCs w:val="42"/>
    </w:rPr>
  </w:style>
  <w:style w:type="paragraph" w:customStyle="1" w:styleId="TitelKont">
    <w:name w:val="Titel Kont"/>
    <w:basedOn w:val="Titel"/>
    <w:next w:val="Standard"/>
    <w:link w:val="TitelKontZchn"/>
    <w:uiPriority w:val="11"/>
    <w:qFormat/>
    <w:rsid w:val="00013995"/>
    <w:rPr>
      <w:color w:val="FFFFFF" w:themeColor="background1"/>
      <w14:textOutline w14:w="9525" w14:cap="rnd" w14:cmpd="sng" w14:algn="ctr">
        <w14:solidFill>
          <w14:schemeClr w14:val="accent1"/>
        </w14:solidFill>
        <w14:prstDash w14:val="solid"/>
        <w14:bevel/>
      </w14:textOutline>
    </w:rPr>
  </w:style>
  <w:style w:type="paragraph" w:customStyle="1" w:styleId="TitelKontJugend">
    <w:name w:val="Titel Kont Jugend"/>
    <w:basedOn w:val="TitelJugend"/>
    <w:next w:val="Standard"/>
    <w:link w:val="TitelKontJugendZchn"/>
    <w:uiPriority w:val="11"/>
    <w:qFormat/>
    <w:rsid w:val="00013995"/>
    <w:rPr>
      <w:color w:val="FFFFFF" w:themeColor="background1"/>
      <w14:textOutline w14:w="9525" w14:cap="rnd" w14:cmpd="sng" w14:algn="ctr">
        <w14:solidFill>
          <w14:schemeClr w14:val="accent2"/>
        </w14:solidFill>
        <w14:prstDash w14:val="solid"/>
        <w14:bevel/>
      </w14:textOutline>
    </w:rPr>
  </w:style>
  <w:style w:type="character" w:customStyle="1" w:styleId="TitelKontZchn">
    <w:name w:val="Titel Kont Zchn"/>
    <w:basedOn w:val="TitelZchn"/>
    <w:link w:val="TitelKont"/>
    <w:uiPriority w:val="11"/>
    <w:rsid w:val="00013995"/>
    <w:rPr>
      <w:rFonts w:ascii="HelveticaNeueLT Com 57 Cn" w:hAnsi="HelveticaNeueLT Com 57 Cn"/>
      <w:b/>
      <w:i/>
      <w:color w:val="FFFFFF" w:themeColor="background1"/>
      <w:sz w:val="42"/>
      <w:szCs w:val="42"/>
      <w14:textOutline w14:w="9525" w14:cap="rnd" w14:cmpd="sng" w14:algn="ctr">
        <w14:solidFill>
          <w14:schemeClr w14:val="accent1"/>
        </w14:solidFill>
        <w14:prstDash w14:val="solid"/>
        <w14:bevel/>
      </w14:textOutline>
    </w:rPr>
  </w:style>
  <w:style w:type="paragraph" w:customStyle="1" w:styleId="TitelKontSenioren">
    <w:name w:val="Titel Kont Senioren"/>
    <w:basedOn w:val="Titel"/>
    <w:next w:val="Standard"/>
    <w:link w:val="TitelKontSeniorenZchn"/>
    <w:uiPriority w:val="11"/>
    <w:qFormat/>
    <w:rsid w:val="00013995"/>
    <w:rPr>
      <w:color w:val="FFFFFF" w:themeColor="background1"/>
      <w14:textOutline w14:w="9525" w14:cap="rnd" w14:cmpd="sng" w14:algn="ctr">
        <w14:solidFill>
          <w14:schemeClr w14:val="accent3"/>
        </w14:solidFill>
        <w14:prstDash w14:val="solid"/>
        <w14:bevel/>
      </w14:textOutline>
    </w:rPr>
  </w:style>
  <w:style w:type="character" w:customStyle="1" w:styleId="TitelKontJugendZchn">
    <w:name w:val="Titel Kont Jugend Zchn"/>
    <w:basedOn w:val="TitelJugendZchn"/>
    <w:link w:val="TitelKontJugend"/>
    <w:uiPriority w:val="11"/>
    <w:rsid w:val="00013995"/>
    <w:rPr>
      <w:rFonts w:ascii="HelveticaNeueLT Com 57 Cn" w:hAnsi="HelveticaNeueLT Com 57 Cn"/>
      <w:b/>
      <w:i/>
      <w:color w:val="FFFFFF" w:themeColor="background1"/>
      <w:sz w:val="42"/>
      <w:szCs w:val="42"/>
      <w14:textOutline w14:w="9525" w14:cap="rnd" w14:cmpd="sng" w14:algn="ctr">
        <w14:solidFill>
          <w14:schemeClr w14:val="accent2"/>
        </w14:solidFill>
        <w14:prstDash w14:val="solid"/>
        <w14:bevel/>
      </w14:textOutline>
    </w:rPr>
  </w:style>
  <w:style w:type="character" w:customStyle="1" w:styleId="hervorhebung0">
    <w:name w:val="hervorhebung"/>
    <w:basedOn w:val="Absatz-Standardschriftart"/>
    <w:rsid w:val="00BA6833"/>
    <w:rPr>
      <w:b/>
      <w:bCs/>
      <w:color w:val="23213D"/>
    </w:rPr>
  </w:style>
  <w:style w:type="character" w:customStyle="1" w:styleId="TitelKontSeniorenZchn">
    <w:name w:val="Titel Kont Senioren Zchn"/>
    <w:basedOn w:val="TitelZchn"/>
    <w:link w:val="TitelKontSenioren"/>
    <w:uiPriority w:val="11"/>
    <w:rsid w:val="00013995"/>
    <w:rPr>
      <w:rFonts w:ascii="HelveticaNeueLT Com 57 Cn" w:hAnsi="HelveticaNeueLT Com 57 Cn"/>
      <w:b/>
      <w:i/>
      <w:color w:val="FFFFFF" w:themeColor="background1"/>
      <w:sz w:val="42"/>
      <w:szCs w:val="42"/>
      <w14:textOutline w14:w="9525" w14:cap="rnd" w14:cmpd="sng" w14:algn="ctr">
        <w14:solidFill>
          <w14:schemeClr w14:val="accent3"/>
        </w14:solidFill>
        <w14:prstDash w14:val="solid"/>
        <w14:bevel/>
      </w14:textOutline>
    </w:rPr>
  </w:style>
  <w:style w:type="paragraph" w:customStyle="1" w:styleId="bodytext">
    <w:name w:val="bodytext"/>
    <w:basedOn w:val="Standard"/>
    <w:rsid w:val="00BA6833"/>
    <w:pPr>
      <w:spacing w:after="240" w:line="240" w:lineRule="auto"/>
    </w:pPr>
    <w:rPr>
      <w:rFonts w:ascii="Trebuchet MS" w:eastAsia="Times New Roman" w:hAnsi="Trebuchet MS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39"/>
    <w:rsid w:val="00694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6487">
              <w:marLeft w:val="0"/>
              <w:marRight w:val="0"/>
              <w:marTop w:val="240"/>
              <w:marBottom w:val="240"/>
              <w:divBdr>
                <w:top w:val="single" w:sz="6" w:space="0" w:color="C0C1C6"/>
                <w:left w:val="single" w:sz="6" w:space="0" w:color="C0C1C6"/>
                <w:bottom w:val="single" w:sz="6" w:space="0" w:color="C0C1C6"/>
                <w:right w:val="single" w:sz="6" w:space="0" w:color="C0C1C6"/>
              </w:divBdr>
              <w:divsChild>
                <w:div w:id="1889341962">
                  <w:marLeft w:val="120"/>
                  <w:marRight w:val="12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16438">
                      <w:marLeft w:val="240"/>
                      <w:marRight w:val="24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42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1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4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56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9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3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54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15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356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2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1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3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83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3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22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06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005732">
                                              <w:marLeft w:val="192"/>
                                              <w:marRight w:val="144"/>
                                              <w:marTop w:val="72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638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727768">
                                              <w:marLeft w:val="192"/>
                                              <w:marRight w:val="144"/>
                                              <w:marTop w:val="72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75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sak.de" TargetMode="External"/><Relationship Id="rId2" Type="http://schemas.openxmlformats.org/officeDocument/2006/relationships/hyperlink" Target="http://www.vsak.de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us\Documents\Benutzerdefinierte%20Office-Vorlagen\VSAK.dotx" TargetMode="External"/></Relationships>
</file>

<file path=word/theme/theme1.xml><?xml version="1.0" encoding="utf-8"?>
<a:theme xmlns:a="http://schemas.openxmlformats.org/drawingml/2006/main" name="Larissa">
  <a:themeElements>
    <a:clrScheme name="VSA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8BC6"/>
      </a:accent1>
      <a:accent2>
        <a:srgbClr val="62B22F"/>
      </a:accent2>
      <a:accent3>
        <a:srgbClr val="B01917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35F45-3302-4C52-9AC5-A093A6B77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VSAK</Template>
  <TotalTime>0</TotalTime>
  <Pages>2</Pages>
  <Words>183</Words>
  <Characters>1379</Characters>
  <Application>Microsoft Office Word</Application>
  <DocSecurity>0</DocSecurity>
  <Lines>172</Lines>
  <Paragraphs>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</dc:creator>
  <cp:lastModifiedBy>Timo Fuchs</cp:lastModifiedBy>
  <cp:revision>4</cp:revision>
  <cp:lastPrinted>2021-07-09T09:06:00Z</cp:lastPrinted>
  <dcterms:created xsi:type="dcterms:W3CDTF">2024-08-05T17:47:00Z</dcterms:created>
  <dcterms:modified xsi:type="dcterms:W3CDTF">2026-07-24T10:28:00Z</dcterms:modified>
</cp:coreProperties>
</file>